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1822C4" w14:textId="5A4A62A9" w:rsidR="003C4BA7" w:rsidRDefault="007F3DDB">
      <w:r>
        <w:rPr>
          <w:noProof/>
        </w:rPr>
        <w:drawing>
          <wp:anchor distT="0" distB="0" distL="114300" distR="114300" simplePos="0" relativeHeight="251764736" behindDoc="0" locked="0" layoutInCell="1" allowOverlap="1" wp14:anchorId="2E38615A" wp14:editId="18BF570A">
            <wp:simplePos x="0" y="0"/>
            <wp:positionH relativeFrom="page">
              <wp:posOffset>365760</wp:posOffset>
            </wp:positionH>
            <wp:positionV relativeFrom="page">
              <wp:posOffset>2971800</wp:posOffset>
            </wp:positionV>
            <wp:extent cx="7080753" cy="6751320"/>
            <wp:effectExtent l="0" t="0" r="6350" b="5080"/>
            <wp:wrapThrough wrapText="bothSides">
              <wp:wrapPolygon edited="0">
                <wp:start x="0" y="0"/>
                <wp:lineTo x="0" y="21535"/>
                <wp:lineTo x="21542" y="21535"/>
                <wp:lineTo x="21542" y="0"/>
                <wp:lineTo x="0" y="0"/>
              </wp:wrapPolygon>
            </wp:wrapThrough>
            <wp:docPr id="5" name="Picture 5" descr="Macintosh HD:Users:delislem:Desktop:Ophthalmology:20150616-LTH-Hotel-Dieu31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elislem:Desktop:Ophthalmology:20150616-LTH-Hotel-Dieu317-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753" cy="675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59D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D24702A" wp14:editId="5F1E2766">
                <wp:simplePos x="0" y="0"/>
                <wp:positionH relativeFrom="page">
                  <wp:posOffset>2880360</wp:posOffset>
                </wp:positionH>
                <wp:positionV relativeFrom="page">
                  <wp:posOffset>2286000</wp:posOffset>
                </wp:positionV>
                <wp:extent cx="4572000" cy="508000"/>
                <wp:effectExtent l="0" t="0" r="0" b="0"/>
                <wp:wrapTight wrapText="bothSides">
                  <wp:wrapPolygon edited="0">
                    <wp:start x="120" y="1080"/>
                    <wp:lineTo x="120" y="19440"/>
                    <wp:lineTo x="20880" y="19440"/>
                    <wp:lineTo x="20880" y="1080"/>
                    <wp:lineTo x="120" y="1080"/>
                  </wp:wrapPolygon>
                </wp:wrapTight>
                <wp:docPr id="4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0E9BE" w14:textId="3C754AE4" w:rsidR="00353A81" w:rsidRPr="000C72DB" w:rsidRDefault="00353A81" w:rsidP="007F3DDB">
                            <w:pPr>
                              <w:pStyle w:val="Subtitle"/>
                              <w:jc w:val="center"/>
                              <w:rPr>
                                <w:sz w:val="34"/>
                              </w:rPr>
                            </w:pPr>
                            <w:r w:rsidRPr="007F3DDB">
                              <w:rPr>
                                <w:sz w:val="32"/>
                                <w:szCs w:val="32"/>
                              </w:rPr>
                              <w:t>T</w:t>
                            </w:r>
                            <w:r w:rsidR="00523D80">
                              <w:rPr>
                                <w:sz w:val="32"/>
                                <w:szCs w:val="32"/>
                              </w:rPr>
                              <w:t>hursday,</w:t>
                            </w:r>
                            <w:r w:rsidR="002C6CDB" w:rsidRPr="007F3DDB">
                              <w:rPr>
                                <w:sz w:val="32"/>
                                <w:szCs w:val="32"/>
                              </w:rPr>
                              <w:t xml:space="preserve"> March </w:t>
                            </w:r>
                            <w:r w:rsidR="00C63D06" w:rsidRPr="007F3DDB">
                              <w:rPr>
                                <w:sz w:val="32"/>
                                <w:szCs w:val="32"/>
                              </w:rPr>
                              <w:t>23, 2017</w:t>
                            </w:r>
                            <w:r w:rsidRPr="007F3DDB">
                              <w:rPr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7F3DDB" w:rsidRPr="007F3DDB">
                              <w:rPr>
                                <w:sz w:val="32"/>
                                <w:szCs w:val="32"/>
                              </w:rPr>
                              <w:t>Donald Gordon Centre</w:t>
                            </w:r>
                          </w:p>
                        </w:txbxContent>
                      </wps:txbx>
                      <wps:bodyPr rot="0" vert="horz" wrap="square" lIns="91440" tIns="91440" rIns="18288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margin-left:226.8pt;margin-top:180pt;width:5in;height:40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" filled="f" stroked="f">
                <v:textbox inset=",7.2pt,14.4pt,7.2pt">
                  <w:txbxContent>
                    <w:p w14:paraId="06A0E9BE" w14:textId="3C754AE4" w:rsidR="00353A81" w:rsidRPr="000C72DB" w:rsidRDefault="00353A81" w:rsidP="007F3DDB">
                      <w:pPr>
                        <w:pStyle w:val="Subtitle"/>
                        <w:jc w:val="center"/>
                        <w:rPr>
                          <w:sz w:val="34"/>
                        </w:rPr>
                      </w:pPr>
                      <w:r w:rsidRPr="007F3DDB">
                        <w:rPr>
                          <w:sz w:val="32"/>
                          <w:szCs w:val="32"/>
                        </w:rPr>
                        <w:t>T</w:t>
                      </w:r>
                      <w:r w:rsidR="00523D80">
                        <w:rPr>
                          <w:sz w:val="32"/>
                          <w:szCs w:val="32"/>
                        </w:rPr>
                        <w:t>hursday,</w:t>
                      </w:r>
                      <w:r w:rsidR="002C6CDB" w:rsidRPr="007F3DDB">
                        <w:rPr>
                          <w:sz w:val="32"/>
                          <w:szCs w:val="32"/>
                        </w:rPr>
                        <w:t xml:space="preserve"> March </w:t>
                      </w:r>
                      <w:r w:rsidR="00C63D06" w:rsidRPr="007F3DDB">
                        <w:rPr>
                          <w:sz w:val="32"/>
                          <w:szCs w:val="32"/>
                        </w:rPr>
                        <w:t>23, 2017</w:t>
                      </w:r>
                      <w:r w:rsidRPr="007F3DDB">
                        <w:rPr>
                          <w:sz w:val="32"/>
                          <w:szCs w:val="32"/>
                        </w:rPr>
                        <w:t xml:space="preserve">    </w:t>
                      </w:r>
                      <w:r w:rsidR="007F3DDB" w:rsidRPr="007F3DDB">
                        <w:rPr>
                          <w:sz w:val="32"/>
                          <w:szCs w:val="32"/>
                        </w:rPr>
                        <w:t>Donald Gordon Centre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D059D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C57B524" wp14:editId="1F790FA7">
                <wp:simplePos x="0" y="0"/>
                <wp:positionH relativeFrom="page">
                  <wp:posOffset>2880360</wp:posOffset>
                </wp:positionH>
                <wp:positionV relativeFrom="page">
                  <wp:posOffset>914400</wp:posOffset>
                </wp:positionV>
                <wp:extent cx="4572000" cy="1422400"/>
                <wp:effectExtent l="0" t="0" r="0" b="0"/>
                <wp:wrapTight wrapText="bothSides">
                  <wp:wrapPolygon edited="0">
                    <wp:start x="120" y="386"/>
                    <wp:lineTo x="120" y="20829"/>
                    <wp:lineTo x="20880" y="20829"/>
                    <wp:lineTo x="20880" y="386"/>
                    <wp:lineTo x="120" y="386"/>
                  </wp:wrapPolygon>
                </wp:wrapTight>
                <wp:docPr id="41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4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5EC31" w14:textId="77777777" w:rsidR="00353A81" w:rsidRPr="000C72DB" w:rsidRDefault="00353A81" w:rsidP="003C4BA7">
                            <w:pPr>
                              <w:pStyle w:val="Title"/>
                              <w:rPr>
                                <w:sz w:val="80"/>
                              </w:rPr>
                            </w:pPr>
                            <w:r w:rsidRPr="000C72DB">
                              <w:rPr>
                                <w:sz w:val="80"/>
                              </w:rPr>
                              <w:t>Chief and Senior</w:t>
                            </w:r>
                            <w:r>
                              <w:rPr>
                                <w:sz w:val="80"/>
                              </w:rPr>
                              <w:t xml:space="preserve"> Resident Workshop</w:t>
                            </w:r>
                          </w:p>
                        </w:txbxContent>
                      </wps:txbx>
                      <wps:bodyPr rot="0" vert="horz" wrap="square" lIns="91440" tIns="91440" rIns="18288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226.8pt;margin-top:1in;width:5in;height:112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" filled="f" stroked="f">
                <v:textbox inset=",7.2pt,14.4pt,7.2pt">
                  <w:txbxContent>
                    <w:p w14:paraId="6FD5EC31" w14:textId="77777777" w:rsidR="00353A81" w:rsidRPr="000C72DB" w:rsidRDefault="00353A81" w:rsidP="003C4BA7">
                      <w:pPr>
                        <w:pStyle w:val="Title"/>
                        <w:rPr>
                          <w:sz w:val="80"/>
                        </w:rPr>
                      </w:pPr>
                      <w:r w:rsidRPr="000C72DB">
                        <w:rPr>
                          <w:sz w:val="80"/>
                        </w:rPr>
                        <w:t>Chief and Senior</w:t>
                      </w:r>
                      <w:r>
                        <w:rPr>
                          <w:sz w:val="80"/>
                        </w:rPr>
                        <w:t xml:space="preserve"> Resident Workshop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D059D"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3F2CF274" wp14:editId="121345B0">
                <wp:simplePos x="0" y="0"/>
                <wp:positionH relativeFrom="page">
                  <wp:posOffset>365760</wp:posOffset>
                </wp:positionH>
                <wp:positionV relativeFrom="page">
                  <wp:posOffset>685800</wp:posOffset>
                </wp:positionV>
                <wp:extent cx="7086600" cy="2286000"/>
                <wp:effectExtent l="0" t="0" r="0" b="0"/>
                <wp:wrapNone/>
                <wp:docPr id="406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2286000"/>
                          <a:chOff x="580" y="1700"/>
                          <a:chExt cx="11088" cy="3900"/>
                        </a:xfrm>
                      </wpg:grpSpPr>
                      <wps:wsp>
                        <wps:cNvPr id="407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580" y="1700"/>
                            <a:ext cx="11088" cy="3600"/>
                          </a:xfrm>
                          <a:prstGeom prst="rect">
                            <a:avLst/>
                          </a:prstGeom>
                          <a:solidFill>
                            <a:srgbClr val="272727">
                              <a:alpha val="80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0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4468" y="1700"/>
                            <a:ext cx="7200" cy="3600"/>
                          </a:xfrm>
                          <a:prstGeom prst="rect">
                            <a:avLst/>
                          </a:prstGeom>
                          <a:solidFill>
                            <a:srgbClr val="272727">
                              <a:alpha val="85001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g:grpSp>
                        <wpg:cNvPr id="409" name="Group 19"/>
                        <wpg:cNvGrpSpPr>
                          <a:grpSpLocks/>
                        </wpg:cNvGrpSpPr>
                        <wpg:grpSpPr bwMode="auto">
                          <a:xfrm>
                            <a:off x="580" y="5320"/>
                            <a:ext cx="11088" cy="280"/>
                            <a:chOff x="580" y="5320"/>
                            <a:chExt cx="11088" cy="280"/>
                          </a:xfrm>
                        </wpg:grpSpPr>
                        <wps:wsp>
                          <wps:cNvPr id="410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580" y="5320"/>
                              <a:ext cx="3888" cy="280"/>
                            </a:xfrm>
                            <a:prstGeom prst="rect">
                              <a:avLst/>
                            </a:pr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<a:effectLst>
                                    <a:outerShdw blurRad="38100" dist="25400" dir="5400000" algn="ctr" rotWithShape="0">
                                      <a:srgbClr val="00000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11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8" y="5320"/>
                              <a:ext cx="2160" cy="280"/>
                            </a:xfrm>
                            <a:prstGeom prst="rect">
                              <a:avLst/>
                            </a:prstGeom>
                            <a:solidFill>
                              <a:srgbClr val="FF66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<a:effectLst>
                                    <a:outerShdw blurRad="38100" dist="25400" dir="5400000" algn="ctr" rotWithShape="0">
                                      <a:srgbClr val="00000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12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6628" y="5320"/>
                              <a:ext cx="5040" cy="280"/>
                            </a:xfrm>
                            <a:prstGeom prst="rect">
                              <a:avLst/>
                            </a:prstGeom>
                            <a:solidFill>
                              <a:srgbClr val="99CC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<a:effectLst>
                                    <a:outerShdw blurRad="38100" dist="25400" dir="5400000" algn="ctr" rotWithShape="0">
                                      <a:srgbClr val="00000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026" style="position:absolute;margin-left:28.8pt;margin-top:54pt;width:558pt;height:180pt;z-index:251649024;mso-position-horizontal-relative:page;mso-position-vertical-relative:page" coordorigin="580,1700" coordsize="11088,39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">
                <v:rect id="Rectangle 2" o:spid="_x0000_s1027" style="position:absolute;left:580;top:1700;width:11088;height:3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rwSPxAAA&#10;ANwAAAAPAAAAZHJzL2Rvd25yZXYueG1sRI/disIwFITvBd8hHGFvRFPFValGkcVFxRv/HuDQHJti&#10;c9JtonbffiMseDnMzDfMfNnYUjyo9oVjBYN+AoI4c7rgXMHl/N2bgvABWWPpmBT8koflot2aY6rd&#10;k4/0OIVcRAj7FBWYEKpUSp8Zsuj7riKO3tXVFkOUdS51jc8It6UcJslYWiw4Lhis6MtQdjvdrQJe&#10;d6cb+jnc7N2Zz/FuP8l3fq/UR6dZzUAEasI7/N/eagWjZAKvM/EIyM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q8Ej8QAAADcAAAADwAAAAAAAAAAAAAAAACXAgAAZHJzL2Rv&#10;d25yZXYueG1sUEsFBgAAAAAEAAQA9QAAAIgDAAAAAA==&#10;" fillcolor="#272727" stroked="f" strokecolor="#4a7ebb" strokeweight="1.5pt">
                  <v:fill opacity="52428f"/>
                  <v:shadow opacity="22938f" mv:blur="38100f" offset="0,2pt"/>
                  <v:textbox inset=",7.2pt,,7.2pt"/>
                </v:rect>
                <v:rect id="Rectangle 3" o:spid="_x0000_s1028" style="position:absolute;left:4468;top:1700;width:7200;height:3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D7MGwAAA&#10;ANwAAAAPAAAAZHJzL2Rvd25yZXYueG1sRE/Pa8IwFL4L+x/CG3jTdMVu0hlljA167HTM66N5a8qa&#10;l5Jkbf3vzUHw+PH93h1m24uRfOgcK3haZyCIG6c7bhV8nz5XWxAhImvsHZOCCwU47B8WOyy1m/iL&#10;xmNsRQrhUKICE+NQShkaQxbD2g3Eift13mJM0LdSe5xSuO1lnmXP0mLHqcHgQO+Gmr/jv1UQZHH+&#10;qcyHLPy2rl8mrKb8XCm1fJzfXkFEmuNdfHNXWsEmS2vTmXQE5P4K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dD7MGwAAAANwAAAAPAAAAAAAAAAAAAAAAAJcCAABkcnMvZG93bnJl&#10;di54bWxQSwUGAAAAAAQABAD1AAAAhAMAAAAA&#10;" fillcolor="#272727" stroked="f" strokecolor="#4a7ebb" strokeweight="1.5pt">
                  <v:fill opacity="55769f"/>
                  <v:shadow opacity="22938f" mv:blur="38100f" offset="0,2pt"/>
                  <v:textbox inset=",7.2pt,,7.2pt"/>
                </v:rect>
                <v:group id="Group 19" o:spid="_x0000_s1029" style="position:absolute;left:580;top:5320;width:11088;height:280" coordorigin="580,5320" coordsize="11088,2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eQkEXGAAAA3AAA&#10;AA8AAAAAAAAAAAAAAAAAqQIAAGRycy9kb3ducmV2LnhtbFBLBQYAAAAABAAEAPoAAACcAwAAAAA=&#10;">
                  <v:rect id="Rectangle 4" o:spid="_x0000_s1030" style="position:absolute;left:580;top:5320;width:3888;height:2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QzL5xgAA&#10;ANwAAAAPAAAAZHJzL2Rvd25yZXYueG1sRI9Na8MwDIbvg/0Ho0Fvq5OtrCWrW8a+KIxSlm2wo4jV&#10;JDSWg+026b+vDoMdxav3kZ7lenSdOlGIrWcD+TQDRVx523Jt4Pvr7XYBKiZki51nMnCmCOvV9dUS&#10;C+sH/qRTmWolEI4FGmhS6gutY9WQwzj1PbFkex8cJhlDrW3AQeCu03dZ9qAdtiwXGuzpuaHqUB6d&#10;UD5+h91LeH3/2VeLMt/uwuE+zo2Z3IxPj6ASjel/+a+9sQZmubwvMiICenU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QzL5xgAAANwAAAAPAAAAAAAAAAAAAAAAAJcCAABkcnMv&#10;ZG93bnJldi54bWxQSwUGAAAAAAQABAD1AAAAigMAAAAA&#10;" fillcolor="#900" stroked="f" strokecolor="#4a7ebb" strokeweight="1.5pt">
                    <v:shadow opacity="22938f" mv:blur="38100f" offset="0,2pt"/>
                    <v:textbox inset=",7.2pt,,7.2pt"/>
                  </v:rect>
                  <v:rect id="Rectangle 5" o:spid="_x0000_s1031" style="position:absolute;left:4468;top:5320;width:2160;height:2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WQd6xQAA&#10;ANwAAAAPAAAAZHJzL2Rvd25yZXYueG1sRI9Ba8JAFITvBf/D8oReRDeJUiR1lVYMxFur0l4f2dds&#10;MPs2ZFdN/70rFHocZuYbZrUZbCuu1PvGsYJ0loAgrpxuuFZwOhbTJQgfkDW2jknBL3nYrEdPK8y1&#10;u/EnXQ+hFhHCPkcFJoQul9JXhiz6meuIo/fjeoshyr6WusdbhNtWZknyIi02HBcMdrQ1VJ0PF6tg&#10;ssPqy3RZUX7s3+dF9r1Ly+Ks1PN4eHsFEWgI/+G/dqkVLNIUHmfiEZDr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dZB3rFAAAA3AAAAA8AAAAAAAAAAAAAAAAAlwIAAGRycy9k&#10;b3ducmV2LnhtbFBLBQYAAAAABAAEAPUAAACJAwAAAAA=&#10;" fillcolor="#f60" stroked="f" strokecolor="#4a7ebb" strokeweight="1.5pt">
                    <v:shadow opacity="22938f" mv:blur="38100f" offset="0,2pt"/>
                    <v:textbox inset=",7.2pt,,7.2pt"/>
                  </v:rect>
                  <v:rect id="Rectangle 6" o:spid="_x0000_s1032" style="position:absolute;left:6628;top:5320;width:5040;height:2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QhKPwwAA&#10;ANwAAAAPAAAAZHJzL2Rvd25yZXYueG1sRI/disIwFITvBd8hnAXvNPUHWbpGWX9Z8MZ1fYBDc2yr&#10;zUlJUq1vbxYEL4eZ+YaZLVpTiRs5X1pWMBwkIIgzq0vOFZz+tv1PED4ga6wsk4IHeVjMu50Zptre&#10;+Zdux5CLCGGfooIihDqV0mcFGfQDWxNH72ydwRCly6V2eI9wU8lRkkylwZLjQoE1rQrKrsfGKODl&#10;xZ9268Rt9uND1dS0vDSTVqneR/v9BSJQG97hV/tHK5gMR/B/Jh4BOX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HQhKPwwAAANwAAAAPAAAAAAAAAAAAAAAAAJcCAABkcnMvZG93&#10;bnJldi54bWxQSwUGAAAAAAQABAD1AAAAhwMAAAAA&#10;" fillcolor="#9c0" stroked="f" strokecolor="#4a7ebb" strokeweight="1.5pt">
                    <v:shadow opacity="22938f" mv:blur="38100f" offset="0,2pt"/>
                    <v:textbox inset=",7.2pt,,7.2pt"/>
                  </v:rect>
                </v:group>
                <w10:wrap anchorx="page" anchory="page"/>
              </v:group>
            </w:pict>
          </mc:Fallback>
        </mc:AlternateContent>
      </w:r>
      <w:r w:rsidR="004D059D">
        <w:rPr>
          <w:noProof/>
        </w:rPr>
        <w:drawing>
          <wp:anchor distT="0" distB="0" distL="114300" distR="114300" simplePos="0" relativeHeight="251763712" behindDoc="0" locked="0" layoutInCell="1" allowOverlap="1" wp14:anchorId="3DC5E511" wp14:editId="5A907C2E">
            <wp:simplePos x="0" y="0"/>
            <wp:positionH relativeFrom="page">
              <wp:posOffset>594360</wp:posOffset>
            </wp:positionH>
            <wp:positionV relativeFrom="page">
              <wp:posOffset>1143000</wp:posOffset>
            </wp:positionV>
            <wp:extent cx="1988185" cy="1495425"/>
            <wp:effectExtent l="0" t="0" r="0" b="0"/>
            <wp:wrapTight wrapText="bothSides">
              <wp:wrapPolygon edited="0">
                <wp:start x="7727" y="2201"/>
                <wp:lineTo x="7175" y="8805"/>
                <wp:lineTo x="3035" y="11740"/>
                <wp:lineTo x="1656" y="13208"/>
                <wp:lineTo x="1656" y="17243"/>
                <wp:lineTo x="3035" y="18344"/>
                <wp:lineTo x="7175" y="19078"/>
                <wp:lineTo x="19317" y="19078"/>
                <wp:lineTo x="19592" y="14308"/>
                <wp:lineTo x="18489" y="12841"/>
                <wp:lineTo x="14073" y="8805"/>
                <wp:lineTo x="13798" y="2201"/>
                <wp:lineTo x="7727" y="2201"/>
              </wp:wrapPolygon>
            </wp:wrapTight>
            <wp:docPr id="10" name="Picture 9" descr="QueensLogo_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Logo_whit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408A">
        <w:rPr>
          <w:noProof/>
        </w:rPr>
        <mc:AlternateContent>
          <mc:Choice Requires="wps">
            <w:drawing>
              <wp:anchor distT="0" distB="0" distL="114300" distR="114300" simplePos="0" relativeHeight="251615229" behindDoc="0" locked="0" layoutInCell="1" allowOverlap="1" wp14:anchorId="23A314EC" wp14:editId="1EFFC0DF">
                <wp:simplePos x="0" y="0"/>
                <wp:positionH relativeFrom="page">
                  <wp:posOffset>358775</wp:posOffset>
                </wp:positionH>
                <wp:positionV relativeFrom="page">
                  <wp:posOffset>244475</wp:posOffset>
                </wp:positionV>
                <wp:extent cx="835025" cy="327660"/>
                <wp:effectExtent l="0" t="0" r="3175" b="2540"/>
                <wp:wrapTight wrapText="bothSides">
                  <wp:wrapPolygon edited="0">
                    <wp:start x="0" y="0"/>
                    <wp:lineTo x="0" y="20093"/>
                    <wp:lineTo x="21025" y="20093"/>
                    <wp:lineTo x="21025" y="0"/>
                    <wp:lineTo x="0" y="0"/>
                  </wp:wrapPolygon>
                </wp:wrapTight>
                <wp:docPr id="415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02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62FD2" w14:textId="77777777" w:rsidR="00353A81" w:rsidRPr="007C2543" w:rsidRDefault="00353A81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028" type="#_x0000_t202" style="position:absolute;margin-left:28.25pt;margin-top:19.25pt;width:65.75pt;height:25.8pt;z-index:2516152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" mv:complextextbox="1" stroked="f">
                <v:textbox inset=",7.2pt,,7.2pt">
                  <w:txbxContent>
                    <w:p w14:paraId="3F162FD2" w14:textId="77777777" w:rsidR="00353A81" w:rsidRPr="007C2543" w:rsidRDefault="00353A81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B23FC">
        <w:br w:type="page"/>
      </w:r>
      <w:r w:rsidR="0086273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EFA962B" wp14:editId="2C5D02F7">
                <wp:simplePos x="0" y="0"/>
                <wp:positionH relativeFrom="page">
                  <wp:posOffset>3115310</wp:posOffset>
                </wp:positionH>
                <wp:positionV relativeFrom="page">
                  <wp:posOffset>3670300</wp:posOffset>
                </wp:positionV>
                <wp:extent cx="4178300" cy="1016000"/>
                <wp:effectExtent l="0" t="0" r="0" b="0"/>
                <wp:wrapTight wrapText="bothSides">
                  <wp:wrapPolygon edited="0">
                    <wp:start x="131" y="540"/>
                    <wp:lineTo x="131" y="20520"/>
                    <wp:lineTo x="21272" y="20520"/>
                    <wp:lineTo x="21272" y="540"/>
                    <wp:lineTo x="131" y="540"/>
                  </wp:wrapPolygon>
                </wp:wrapTight>
                <wp:docPr id="399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25B6AB" w14:textId="3923882D" w:rsidR="00353A81" w:rsidRPr="009F1098" w:rsidRDefault="00353A81">
                            <w:pPr>
                              <w:rPr>
                                <w:rFonts w:ascii="Corbel" w:hAnsi="Corbel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9F1098">
                              <w:rPr>
                                <w:rFonts w:ascii="Corbel" w:hAnsi="Corbel" w:cs="Arial"/>
                                <w:color w:val="FFFFFF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7A3C5B">
                              <w:rPr>
                                <w:rFonts w:ascii="Corbel" w:hAnsi="Corbel" w:cs="Arial"/>
                                <w:color w:val="FFFFFF"/>
                                <w:sz w:val="20"/>
                                <w:szCs w:val="20"/>
                              </w:rPr>
                              <w:t>senior</w:t>
                            </w:r>
                            <w:r w:rsidRPr="009F1098">
                              <w:rPr>
                                <w:rFonts w:ascii="Corbel" w:hAnsi="Corbel" w:cs="Arial"/>
                                <w:color w:val="FFFFFF"/>
                                <w:sz w:val="20"/>
                                <w:szCs w:val="20"/>
                              </w:rPr>
                              <w:t xml:space="preserve"> resident physician who acts temporarily as the administrative director of the house staff in a postgraduate program. There may be an associated clinical responsibility with the position.  The period of duty varies, depending on the size of the program, the</w:t>
                            </w:r>
                            <w:r w:rsidRPr="007C2543">
                              <w:rPr>
                                <w:rFonts w:ascii="Corbel" w:hAnsi="Corbel" w:cs="Arial"/>
                                <w:color w:val="FFFFFF"/>
                                <w:sz w:val="22"/>
                                <w:szCs w:val="26"/>
                              </w:rPr>
                              <w:t xml:space="preserve"> </w:t>
                            </w:r>
                            <w:r w:rsidRPr="009F1098">
                              <w:rPr>
                                <w:rFonts w:ascii="Corbel" w:hAnsi="Corbel" w:cs="Arial"/>
                                <w:color w:val="FFFFFF"/>
                                <w:sz w:val="20"/>
                                <w:szCs w:val="20"/>
                              </w:rPr>
                              <w:t>length of the residency, and the number of house staff members.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29" type="#_x0000_t202" style="position:absolute;margin-left:245.3pt;margin-top:289pt;width:329pt;height:80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" mv:complextextbox="1" filled="f" stroked="f">
                <v:textbox inset=",7.2pt,,7.2pt">
                  <w:txbxContent>
                    <w:p w14:paraId="3425B6AB" w14:textId="3923882D" w:rsidR="00353A81" w:rsidRPr="009F1098" w:rsidRDefault="00353A81">
                      <w:pPr>
                        <w:rPr>
                          <w:rFonts w:ascii="Corbel" w:hAnsi="Corbel"/>
                          <w:color w:val="FFFFFF"/>
                          <w:sz w:val="20"/>
                          <w:szCs w:val="20"/>
                        </w:rPr>
                      </w:pPr>
                      <w:proofErr w:type="gramStart"/>
                      <w:r w:rsidRPr="009F1098">
                        <w:rPr>
                          <w:rFonts w:ascii="Corbel" w:hAnsi="Corbel" w:cs="Arial"/>
                          <w:color w:val="FFFFFF"/>
                          <w:sz w:val="20"/>
                          <w:szCs w:val="20"/>
                        </w:rPr>
                        <w:t xml:space="preserve">A </w:t>
                      </w:r>
                      <w:r w:rsidR="007A3C5B">
                        <w:rPr>
                          <w:rFonts w:ascii="Corbel" w:hAnsi="Corbel" w:cs="Arial"/>
                          <w:color w:val="FFFFFF"/>
                          <w:sz w:val="20"/>
                          <w:szCs w:val="20"/>
                        </w:rPr>
                        <w:t>senior</w:t>
                      </w:r>
                      <w:r w:rsidRPr="009F1098">
                        <w:rPr>
                          <w:rFonts w:ascii="Corbel" w:hAnsi="Corbel" w:cs="Arial"/>
                          <w:color w:val="FFFFFF"/>
                          <w:sz w:val="20"/>
                          <w:szCs w:val="20"/>
                        </w:rPr>
                        <w:t xml:space="preserve"> resident physician who acts temporarily as the administrative director of the house staff in a postgraduate program.</w:t>
                      </w:r>
                      <w:proofErr w:type="gramEnd"/>
                      <w:r w:rsidRPr="009F1098">
                        <w:rPr>
                          <w:rFonts w:ascii="Corbel" w:hAnsi="Corbel" w:cs="Arial"/>
                          <w:color w:val="FFFFFF"/>
                          <w:sz w:val="20"/>
                          <w:szCs w:val="20"/>
                        </w:rPr>
                        <w:t xml:space="preserve"> There may be an associated clinical responsibility with the position.  The period of duty varies, depending on the size of the program, the</w:t>
                      </w:r>
                      <w:r w:rsidRPr="007C2543">
                        <w:rPr>
                          <w:rFonts w:ascii="Corbel" w:hAnsi="Corbel" w:cs="Arial"/>
                          <w:color w:val="FFFFFF"/>
                          <w:sz w:val="22"/>
                          <w:szCs w:val="26"/>
                        </w:rPr>
                        <w:t xml:space="preserve"> </w:t>
                      </w:r>
                      <w:r w:rsidRPr="009F1098">
                        <w:rPr>
                          <w:rFonts w:ascii="Corbel" w:hAnsi="Corbel" w:cs="Arial"/>
                          <w:color w:val="FFFFFF"/>
                          <w:sz w:val="20"/>
                          <w:szCs w:val="20"/>
                        </w:rPr>
                        <w:t>length of the residency, and the number of house staff members.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62734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04F9108" wp14:editId="4ED93CA4">
                <wp:simplePos x="0" y="0"/>
                <wp:positionH relativeFrom="page">
                  <wp:posOffset>3115310</wp:posOffset>
                </wp:positionH>
                <wp:positionV relativeFrom="page">
                  <wp:posOffset>3314700</wp:posOffset>
                </wp:positionV>
                <wp:extent cx="4178300" cy="398780"/>
                <wp:effectExtent l="0" t="0" r="0" b="7620"/>
                <wp:wrapTight wrapText="bothSides">
                  <wp:wrapPolygon edited="0">
                    <wp:start x="131" y="0"/>
                    <wp:lineTo x="131" y="20637"/>
                    <wp:lineTo x="21272" y="20637"/>
                    <wp:lineTo x="21272" y="0"/>
                    <wp:lineTo x="131" y="0"/>
                  </wp:wrapPolygon>
                </wp:wrapTight>
                <wp:docPr id="398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0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BCAE4F" w14:textId="77777777" w:rsidR="00353A81" w:rsidRPr="00862734" w:rsidRDefault="00353A81" w:rsidP="003C4BA7">
                            <w:pPr>
                              <w:pStyle w:val="Heading1"/>
                            </w:pPr>
                            <w:r w:rsidRPr="00862734">
                              <w:t>Chief Resident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0" type="#_x0000_t202" style="position:absolute;margin-left:245.3pt;margin-top:261pt;width:329pt;height:31.4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" filled="f" stroked="f">
                <v:textbox inset=",0,,0">
                  <w:txbxContent>
                    <w:p w14:paraId="40BCAE4F" w14:textId="77777777" w:rsidR="00353A81" w:rsidRPr="00862734" w:rsidRDefault="00353A81" w:rsidP="003C4BA7">
                      <w:pPr>
                        <w:pStyle w:val="Heading1"/>
                      </w:pPr>
                      <w:r w:rsidRPr="00862734">
                        <w:t>Chief Resident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62734"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02B98D3B" wp14:editId="0949FCC3">
                <wp:simplePos x="0" y="0"/>
                <wp:positionH relativeFrom="page">
                  <wp:posOffset>365760</wp:posOffset>
                </wp:positionH>
                <wp:positionV relativeFrom="page">
                  <wp:posOffset>3200400</wp:posOffset>
                </wp:positionV>
                <wp:extent cx="7086600" cy="1562100"/>
                <wp:effectExtent l="0" t="0" r="0" b="12700"/>
                <wp:wrapNone/>
                <wp:docPr id="391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562100"/>
                          <a:chOff x="572" y="5240"/>
                          <a:chExt cx="11088" cy="3180"/>
                        </a:xfrm>
                      </wpg:grpSpPr>
                      <wps:wsp>
                        <wps:cNvPr id="392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72" y="5240"/>
                            <a:ext cx="11088" cy="2880"/>
                          </a:xfrm>
                          <a:prstGeom prst="rect">
                            <a:avLst/>
                          </a:prstGeom>
                          <a:solidFill>
                            <a:srgbClr val="272727">
                              <a:alpha val="80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93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464" y="5240"/>
                            <a:ext cx="7188" cy="2880"/>
                          </a:xfrm>
                          <a:prstGeom prst="rect">
                            <a:avLst/>
                          </a:prstGeom>
                          <a:solidFill>
                            <a:srgbClr val="272727">
                              <a:alpha val="85001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g:grpSp>
                        <wpg:cNvPr id="394" name="Group 28"/>
                        <wpg:cNvGrpSpPr>
                          <a:grpSpLocks/>
                        </wpg:cNvGrpSpPr>
                        <wpg:grpSpPr bwMode="auto">
                          <a:xfrm>
                            <a:off x="572" y="8140"/>
                            <a:ext cx="11088" cy="280"/>
                            <a:chOff x="580" y="5320"/>
                            <a:chExt cx="11088" cy="280"/>
                          </a:xfrm>
                        </wpg:grpSpPr>
                        <wps:wsp>
                          <wps:cNvPr id="395" name="Rectangl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580" y="5320"/>
                              <a:ext cx="3888" cy="280"/>
                            </a:xfrm>
                            <a:prstGeom prst="rect">
                              <a:avLst/>
                            </a:pr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<a:effectLst>
                                    <a:outerShdw blurRad="38100" dist="25400" dir="5400000" algn="ctr" rotWithShape="0">
                                      <a:srgbClr val="00000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96" name="Rectangl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8" y="5320"/>
                              <a:ext cx="2160" cy="280"/>
                            </a:xfrm>
                            <a:prstGeom prst="rect">
                              <a:avLst/>
                            </a:prstGeom>
                            <a:solidFill>
                              <a:srgbClr val="FF66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<a:effectLst>
                                    <a:outerShdw blurRad="38100" dist="25400" dir="5400000" algn="ctr" rotWithShape="0">
                                      <a:srgbClr val="00000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97" name="Rectangl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6628" y="5320"/>
                              <a:ext cx="5040" cy="280"/>
                            </a:xfrm>
                            <a:prstGeom prst="rect">
                              <a:avLst/>
                            </a:prstGeom>
                            <a:solidFill>
                              <a:srgbClr val="99CC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<a:effectLst>
                                    <a:outerShdw blurRad="38100" dist="25400" dir="5400000" algn="ctr" rotWithShape="0">
                                      <a:srgbClr val="00000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026" style="position:absolute;margin-left:28.8pt;margin-top:252pt;width:558pt;height:123pt;z-index:251645952;mso-position-horizontal-relative:page;mso-position-vertical-relative:page" coordorigin="572,5240" coordsize="11088,31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">
                <v:rect id="Rectangle 26" o:spid="_x0000_s1027" style="position:absolute;left:572;top:5240;width:11088;height:28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eP/1xQAA&#10;ANwAAAAPAAAAZHJzL2Rvd25yZXYueG1sRI/dagIxFITvhb5DOIXeiGa1uOpqlFJaqnhTfx7gsDlu&#10;Fjcn6ybq9u2NIPRymJlvmPmytZW4UuNLxwoG/QQEce50yYWCw/67NwHhA7LGyjEp+CMPy8VLZ46Z&#10;djfe0nUXChEh7DNUYEKoMyl9bsii77uaOHpH11gMUTaF1A3eItxWcpgkqbRYclwwWNOnofy0u1gF&#10;/NWd/ND592QvzozS9WZcrP1GqbfX9mMGIlAb/sPP9koreJ8O4XEmHgG5u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54//XFAAAA3AAAAA8AAAAAAAAAAAAAAAAAlwIAAGRycy9k&#10;b3ducmV2LnhtbFBLBQYAAAAABAAEAPUAAACJAwAAAAA=&#10;" fillcolor="#272727" stroked="f" strokecolor="#4a7ebb" strokeweight="1.5pt">
                  <v:fill opacity="52428f"/>
                  <v:shadow opacity="22938f" mv:blur="38100f" offset="0,2pt"/>
                  <v:textbox inset=",7.2pt,,7.2pt"/>
                </v:rect>
                <v:rect id="Rectangle 27" o:spid="_x0000_s1028" style="position:absolute;left:4464;top:5240;width:7188;height:28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C3mVwwAA&#10;ANwAAAAPAAAAZHJzL2Rvd25yZXYueG1sRI9Ba8JAFITvgv9heUJvulHRapqNSGkhR7WlXh/ZZzY0&#10;+zbsbk3677uFQo/DzHzDFIfRduJOPrSOFSwXGQji2umWGwXvb6/zHYgQkTV2jknBNwU4lNNJgbl2&#10;A5/pfomNSBAOOSowMfa5lKE2ZDEsXE+cvJvzFmOSvpHa45DgtpOrLNtKiy2nBYM9PRuqPy9fVkGQ&#10;m+tHZV7kxu9Op8cBq2F1rZR6mI3HJxCRxvgf/mtXWsF6v4bfM+kIyPI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7C3mVwwAAANwAAAAPAAAAAAAAAAAAAAAAAJcCAABkcnMvZG93&#10;bnJldi54bWxQSwUGAAAAAAQABAD1AAAAhwMAAAAA&#10;" fillcolor="#272727" stroked="f" strokecolor="#4a7ebb" strokeweight="1.5pt">
                  <v:fill opacity="55769f"/>
                  <v:shadow opacity="22938f" mv:blur="38100f" offset="0,2pt"/>
                  <v:textbox inset=",7.2pt,,7.2pt"/>
                </v:rect>
                <v:group id="Group 28" o:spid="_x0000_s1029" style="position:absolute;left:572;top:8140;width:11088;height:280" coordorigin="580,5320" coordsize="11088,2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MWc5xQAAANwAAAAPAAAAZHJzL2Rvd25yZXYueG1sRI9Ba8JAFITvBf/D8gRv&#10;uolasdFVRFQ8SKFaKL09ss8kmH0bsmsS/71bEHocZuYbZrnuTCkaql1hWUE8ikAQp1YXnCn4vuyH&#10;cxDOI2ssLZOCBzlYr3pvS0y0bfmLmrPPRICwS1BB7n2VSOnSnAy6ka2Ig3e1tUEfZJ1JXWMb4KaU&#10;4yiaSYMFh4UcK9rmlN7Od6Pg0GK7mcS75nS7bh+/l/fPn1NMSg363WYBwlPn/8Ov9lErmHxM4e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TFnOcUAAADcAAAA&#10;DwAAAAAAAAAAAAAAAACpAgAAZHJzL2Rvd25yZXYueG1sUEsFBgAAAAAEAAQA+gAAAJsDAAAAAA==&#10;">
                  <v:rect id="Rectangle 29" o:spid="_x0000_s1030" style="position:absolute;left:580;top:5320;width:3888;height:2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TV9exgAA&#10;ANwAAAAPAAAAZHJzL2Rvd25yZXYueG1sRI9Ba8JAFITvBf/D8gq91Y0VW01dRVoVQYo0VfD4yD6T&#10;YPZt2F1N/PduodDjMDPfMNN5Z2pxJecrywoG/QQEcW51xYWC/c/qeQzCB2SNtWVScCMP81nvYYqp&#10;ti1/0zULhYgQ9ikqKENoUil9XpJB37cNcfRO1hkMUbpCaodthJtaviTJqzRYcVwosaGPkvJzdjGR&#10;sj22u0+3XB9O+TgbfO3ceejflHp67BbvIAJ14T/8195oBcPJCH7PxCMgZ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lTV9exgAAANwAAAAPAAAAAAAAAAAAAAAAAJcCAABkcnMv&#10;ZG93bnJldi54bWxQSwUGAAAAAAQABAD1AAAAigMAAAAA&#10;" fillcolor="#900" stroked="f" strokecolor="#4a7ebb" strokeweight="1.5pt">
                    <v:shadow opacity="22938f" mv:blur="38100f" offset="0,2pt"/>
                    <v:textbox inset=",7.2pt,,7.2pt"/>
                  </v:rect>
                  <v:rect id="Rectangle 30" o:spid="_x0000_s1031" style="position:absolute;left:4468;top:5320;width:2160;height:2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yVExxAAA&#10;ANwAAAAPAAAAZHJzL2Rvd25yZXYueG1sRI9Ba8JAFITvhf6H5RW8FN0YQTR1FRUD8VZtaa+P7Gs2&#10;mH0bsqvGf+8KQo/DzHzDLFa9bcSFOl87VjAeJSCIS6drrhR8f+XDGQgfkDU2jknBjTyslq8vC8y0&#10;u/KBLsdQiQhhn6ECE0KbSelLQxb9yLXE0ftzncUQZVdJ3eE1wm0j0ySZSos1xwWDLW0Nlafj2Sp4&#10;32H5Y9o0Lz73m0me/u7GRX5SavDWrz9ABOrDf/jZLrSCyXwKjzPxCMjl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clRMcQAAADcAAAADwAAAAAAAAAAAAAAAACXAgAAZHJzL2Rv&#10;d25yZXYueG1sUEsFBgAAAAAEAAQA9QAAAIgDAAAAAA==&#10;" fillcolor="#f60" stroked="f" strokecolor="#4a7ebb" strokeweight="1.5pt">
                    <v:shadow opacity="22938f" mv:blur="38100f" offset="0,2pt"/>
                    <v:textbox inset=",7.2pt,,7.2pt"/>
                  </v:rect>
                  <v:rect id="Rectangle 31" o:spid="_x0000_s1032" style="position:absolute;left:6628;top:5320;width:5040;height:2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TH8oxQAA&#10;ANwAAAAPAAAAZHJzL2Rvd25yZXYueG1sRI/dagIxFITvhb5DOAXvara1WF3NSq2tCL3x7wEOm9P9&#10;6eZkSbK6fXsjFLwcZuYbZrHsTSPO5HxlWcHzKAFBnFtdcaHgdPx6moLwAVljY5kU/JGHZfYwWGCq&#10;7YX3dD6EQkQI+xQVlCG0qZQ+L8mgH9mWOHo/1hkMUbpCaoeXCDeNfEmSiTRYcVwosaWPkvLfQ2cU&#10;8Kr2p806cZ/f413TtbSqu9deqeFj/z4HEagP9/B/e6sVjGdvcDsTj4DMr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pMfyjFAAAA3AAAAA8AAAAAAAAAAAAAAAAAlwIAAGRycy9k&#10;b3ducmV2LnhtbFBLBQYAAAAABAAEAPUAAACJAwAAAAA=&#10;" fillcolor="#9c0" stroked="f" strokecolor="#4a7ebb" strokeweight="1.5pt">
                    <v:shadow opacity="22938f" mv:blur="38100f" offset="0,2pt"/>
                    <v:textbox inset=",7.2pt,,7.2pt"/>
                  </v:rect>
                </v:group>
                <w10:wrap anchorx="page" anchory="page"/>
              </v:group>
            </w:pict>
          </mc:Fallback>
        </mc:AlternateContent>
      </w:r>
      <w:r w:rsidR="00862734">
        <w:rPr>
          <w:noProof/>
        </w:rPr>
        <w:drawing>
          <wp:anchor distT="0" distB="0" distL="114300" distR="114300" simplePos="0" relativeHeight="251614204" behindDoc="0" locked="0" layoutInCell="1" allowOverlap="1" wp14:anchorId="03E3806C" wp14:editId="011F6471">
            <wp:simplePos x="0" y="0"/>
            <wp:positionH relativeFrom="page">
              <wp:posOffset>365760</wp:posOffset>
            </wp:positionH>
            <wp:positionV relativeFrom="page">
              <wp:posOffset>685800</wp:posOffset>
            </wp:positionV>
            <wp:extent cx="7086600" cy="3994785"/>
            <wp:effectExtent l="0" t="0" r="0" b="0"/>
            <wp:wrapThrough wrapText="bothSides">
              <wp:wrapPolygon edited="0">
                <wp:start x="0" y="0"/>
                <wp:lineTo x="0" y="21425"/>
                <wp:lineTo x="21523" y="21425"/>
                <wp:lineTo x="21523" y="0"/>
                <wp:lineTo x="0" y="0"/>
              </wp:wrapPolygon>
            </wp:wrapThrough>
            <wp:docPr id="11" name="Picture 11" descr="Macintosh HD:Users:delislem:Desktop:Pathology:LTH-Pathology134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delislem:Desktop:Pathology:LTH-Pathology1343-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69E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42BD659" wp14:editId="1AE73ECB">
                <wp:simplePos x="0" y="0"/>
                <wp:positionH relativeFrom="page">
                  <wp:posOffset>3337560</wp:posOffset>
                </wp:positionH>
                <wp:positionV relativeFrom="page">
                  <wp:posOffset>8915400</wp:posOffset>
                </wp:positionV>
                <wp:extent cx="3978910" cy="800100"/>
                <wp:effectExtent l="0" t="0" r="0" b="0"/>
                <wp:wrapTight wrapText="bothSides">
                  <wp:wrapPolygon edited="0">
                    <wp:start x="138" y="686"/>
                    <wp:lineTo x="138" y="19886"/>
                    <wp:lineTo x="21372" y="19886"/>
                    <wp:lineTo x="21372" y="686"/>
                    <wp:lineTo x="138" y="686"/>
                  </wp:wrapPolygon>
                </wp:wrapTight>
                <wp:docPr id="404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891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036CE" w14:textId="77777777" w:rsidR="00353A81" w:rsidRPr="00556BF1" w:rsidRDefault="00353A81">
                            <w:pPr>
                              <w:rPr>
                                <w:sz w:val="28"/>
                              </w:rPr>
                            </w:pPr>
                            <w:r w:rsidRPr="00556BF1">
                              <w:rPr>
                                <w:sz w:val="28"/>
                              </w:rPr>
                              <w:t>G. Ross Walker, MD, FRCSC, FACS</w:t>
                            </w:r>
                          </w:p>
                          <w:p w14:paraId="74235F5D" w14:textId="77777777" w:rsidR="00353A81" w:rsidRPr="00556BF1" w:rsidRDefault="00353A81">
                            <w:pPr>
                              <w:rPr>
                                <w:sz w:val="28"/>
                              </w:rPr>
                            </w:pPr>
                            <w:r w:rsidRPr="00556BF1">
                              <w:rPr>
                                <w:sz w:val="28"/>
                              </w:rPr>
                              <w:t>Associate Dean, Postgraduate Medical Education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031" type="#_x0000_t202" style="position:absolute;margin-left:262.8pt;margin-top:702pt;width:313.3pt;height:63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" mv:complextextbox="1" filled="f" stroked="f">
                <v:textbox inset=",7.2pt,,7.2pt">
                  <w:txbxContent>
                    <w:p w14:paraId="466036CE" w14:textId="77777777" w:rsidR="00353A81" w:rsidRPr="00556BF1" w:rsidRDefault="00353A81">
                      <w:pPr>
                        <w:rPr>
                          <w:sz w:val="28"/>
                        </w:rPr>
                      </w:pPr>
                      <w:r w:rsidRPr="00556BF1">
                        <w:rPr>
                          <w:sz w:val="28"/>
                        </w:rPr>
                        <w:t>G. Ross Walker, MD, FRCSC, FACS</w:t>
                      </w:r>
                    </w:p>
                    <w:p w14:paraId="74235F5D" w14:textId="77777777" w:rsidR="00353A81" w:rsidRPr="00556BF1" w:rsidRDefault="00353A81">
                      <w:pPr>
                        <w:rPr>
                          <w:sz w:val="28"/>
                        </w:rPr>
                      </w:pPr>
                      <w:r w:rsidRPr="00556BF1">
                        <w:rPr>
                          <w:sz w:val="28"/>
                        </w:rPr>
                        <w:t>Associate Dean, Postgraduate Medical Education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F569E">
        <w:rPr>
          <w:noProof/>
        </w:rPr>
        <w:drawing>
          <wp:anchor distT="0" distB="0" distL="114300" distR="114300" simplePos="0" relativeHeight="251705344" behindDoc="0" locked="0" layoutInCell="1" allowOverlap="1" wp14:anchorId="080B1286" wp14:editId="11C8FBF2">
            <wp:simplePos x="0" y="0"/>
            <wp:positionH relativeFrom="page">
              <wp:posOffset>3337560</wp:posOffset>
            </wp:positionH>
            <wp:positionV relativeFrom="page">
              <wp:posOffset>8229600</wp:posOffset>
            </wp:positionV>
            <wp:extent cx="2222500" cy="660400"/>
            <wp:effectExtent l="0" t="0" r="12700" b="0"/>
            <wp:wrapTight wrapText="bothSides">
              <wp:wrapPolygon edited="0">
                <wp:start x="0" y="0"/>
                <wp:lineTo x="0" y="20769"/>
                <wp:lineTo x="21477" y="20769"/>
                <wp:lineTo x="21477" y="0"/>
                <wp:lineTo x="0" y="0"/>
              </wp:wrapPolygon>
            </wp:wrapTight>
            <wp:docPr id="31" name="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W Signatur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569E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183A4BA" wp14:editId="1E37353A">
                <wp:simplePos x="0" y="0"/>
                <wp:positionH relativeFrom="page">
                  <wp:posOffset>365760</wp:posOffset>
                </wp:positionH>
                <wp:positionV relativeFrom="page">
                  <wp:posOffset>5943600</wp:posOffset>
                </wp:positionV>
                <wp:extent cx="6972300" cy="2806700"/>
                <wp:effectExtent l="0" t="0" r="0" b="0"/>
                <wp:wrapTight wrapText="bothSides">
                  <wp:wrapPolygon edited="0">
                    <wp:start x="79" y="195"/>
                    <wp:lineTo x="79" y="21111"/>
                    <wp:lineTo x="21403" y="21111"/>
                    <wp:lineTo x="21403" y="195"/>
                    <wp:lineTo x="79" y="195"/>
                  </wp:wrapPolygon>
                </wp:wrapTight>
                <wp:docPr id="403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280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C4F2D" w14:textId="77777777" w:rsidR="00353A81" w:rsidRPr="00556BF1" w:rsidRDefault="00353A81" w:rsidP="003C4BA7">
                            <w:pPr>
                              <w:rPr>
                                <w:sz w:val="28"/>
                              </w:rPr>
                            </w:pPr>
                            <w:r w:rsidRPr="00556BF1">
                              <w:rPr>
                                <w:sz w:val="28"/>
                              </w:rPr>
                              <w:t>Congratulations on becoming the new chief and senior resident for your program.  This appointment will be a rich opportunity for both personal and professional growth.</w:t>
                            </w:r>
                          </w:p>
                          <w:p w14:paraId="41C62C3E" w14:textId="77777777" w:rsidR="00353A81" w:rsidRPr="00556BF1" w:rsidRDefault="00353A81" w:rsidP="003C4BA7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6A9C1785" w14:textId="77777777" w:rsidR="00353A81" w:rsidRPr="00556BF1" w:rsidRDefault="00353A81" w:rsidP="003C4BA7">
                            <w:pPr>
                              <w:rPr>
                                <w:sz w:val="28"/>
                              </w:rPr>
                            </w:pPr>
                            <w:r w:rsidRPr="00556BF1">
                              <w:rPr>
                                <w:sz w:val="28"/>
                              </w:rPr>
                              <w:t>Through the course of this workshop, you will learn valuable management and leadership skills to support your additional responsibilities. Each session has been purposely selected to highlight a unique aspect of your chief and senior role.</w:t>
                            </w:r>
                          </w:p>
                          <w:p w14:paraId="013F30B9" w14:textId="77777777" w:rsidR="00353A81" w:rsidRPr="00556BF1" w:rsidRDefault="00353A81" w:rsidP="003C4BA7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703CCFCB" w14:textId="77777777" w:rsidR="00353A81" w:rsidRPr="00556BF1" w:rsidRDefault="00353A81" w:rsidP="003C4BA7">
                            <w:pPr>
                              <w:rPr>
                                <w:sz w:val="28"/>
                              </w:rPr>
                            </w:pPr>
                            <w:r w:rsidRPr="00556BF1">
                              <w:rPr>
                                <w:sz w:val="28"/>
                              </w:rPr>
                              <w:t>I hope you find the day to be informative, and wish you much success in the year ahead.</w:t>
                            </w:r>
                          </w:p>
                          <w:p w14:paraId="67FC8D7D" w14:textId="77777777" w:rsidR="00353A81" w:rsidRDefault="00353A81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3" o:spid="_x0000_s1032" type="#_x0000_t202" style="position:absolute;margin-left:28.8pt;margin-top:468pt;width:549pt;height:221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" mv:complextextbox="1" filled="f" stroked="f">
                <v:textbox inset=",7.2pt,,7.2pt">
                  <w:txbxContent>
                    <w:p w14:paraId="208C4F2D" w14:textId="77777777" w:rsidR="00353A81" w:rsidRPr="00556BF1" w:rsidRDefault="00353A81" w:rsidP="003C4BA7">
                      <w:pPr>
                        <w:rPr>
                          <w:sz w:val="28"/>
                        </w:rPr>
                      </w:pPr>
                      <w:r w:rsidRPr="00556BF1">
                        <w:rPr>
                          <w:sz w:val="28"/>
                        </w:rPr>
                        <w:t>Congratulations on becoming the new chief and senior resident for your program.  This appointment will be a rich opportunity for both personal and professional growth.</w:t>
                      </w:r>
                    </w:p>
                    <w:p w14:paraId="41C62C3E" w14:textId="77777777" w:rsidR="00353A81" w:rsidRPr="00556BF1" w:rsidRDefault="00353A81" w:rsidP="003C4BA7">
                      <w:pPr>
                        <w:rPr>
                          <w:sz w:val="28"/>
                        </w:rPr>
                      </w:pPr>
                    </w:p>
                    <w:p w14:paraId="6A9C1785" w14:textId="77777777" w:rsidR="00353A81" w:rsidRPr="00556BF1" w:rsidRDefault="00353A81" w:rsidP="003C4BA7">
                      <w:pPr>
                        <w:rPr>
                          <w:sz w:val="28"/>
                        </w:rPr>
                      </w:pPr>
                      <w:r w:rsidRPr="00556BF1">
                        <w:rPr>
                          <w:sz w:val="28"/>
                        </w:rPr>
                        <w:t>Through the course of this workshop, you will learn valuable management and leadership skills to support your additional responsibilities. Each session has been purposely selected to highlight a unique aspect of your chief and senior role.</w:t>
                      </w:r>
                    </w:p>
                    <w:p w14:paraId="013F30B9" w14:textId="77777777" w:rsidR="00353A81" w:rsidRPr="00556BF1" w:rsidRDefault="00353A81" w:rsidP="003C4BA7">
                      <w:pPr>
                        <w:rPr>
                          <w:sz w:val="28"/>
                        </w:rPr>
                      </w:pPr>
                    </w:p>
                    <w:p w14:paraId="703CCFCB" w14:textId="77777777" w:rsidR="00353A81" w:rsidRPr="00556BF1" w:rsidRDefault="00353A81" w:rsidP="003C4BA7">
                      <w:pPr>
                        <w:rPr>
                          <w:sz w:val="28"/>
                        </w:rPr>
                      </w:pPr>
                      <w:r w:rsidRPr="00556BF1">
                        <w:rPr>
                          <w:sz w:val="28"/>
                        </w:rPr>
                        <w:t>I hope you find the day to be informative, and wish you much success in the year ahead.</w:t>
                      </w:r>
                    </w:p>
                    <w:p w14:paraId="67FC8D7D" w14:textId="77777777" w:rsidR="00353A81" w:rsidRDefault="00353A81"/>
                  </w:txbxContent>
                </v:textbox>
                <w10:wrap type="tight" anchorx="page" anchory="page"/>
              </v:shape>
            </w:pict>
          </mc:Fallback>
        </mc:AlternateContent>
      </w:r>
      <w:r w:rsidR="005F569E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583FA2F" wp14:editId="0DCC3D4A">
                <wp:simplePos x="0" y="0"/>
                <wp:positionH relativeFrom="page">
                  <wp:posOffset>365760</wp:posOffset>
                </wp:positionH>
                <wp:positionV relativeFrom="page">
                  <wp:posOffset>5486400</wp:posOffset>
                </wp:positionV>
                <wp:extent cx="7040880" cy="622300"/>
                <wp:effectExtent l="0" t="0" r="0" b="12700"/>
                <wp:wrapTight wrapText="bothSides">
                  <wp:wrapPolygon edited="0">
                    <wp:start x="234" y="0"/>
                    <wp:lineTo x="234" y="21159"/>
                    <wp:lineTo x="21273" y="21159"/>
                    <wp:lineTo x="21273" y="0"/>
                    <wp:lineTo x="234" y="0"/>
                  </wp:wrapPolygon>
                </wp:wrapTight>
                <wp:docPr id="40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088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34F4C" w14:textId="77777777" w:rsidR="00353A81" w:rsidRPr="007C2543" w:rsidRDefault="00353A81" w:rsidP="003C4BA7">
                            <w:pPr>
                              <w:pStyle w:val="Heading3"/>
                              <w:rPr>
                                <w:sz w:val="52"/>
                              </w:rPr>
                            </w:pPr>
                            <w:r w:rsidRPr="007C2543">
                              <w:rPr>
                                <w:sz w:val="52"/>
                              </w:rPr>
                              <w:t>About the Workshop</w:t>
                            </w:r>
                          </w:p>
                        </w:txbxContent>
                      </wps:txbx>
                      <wps:bodyPr rot="0" vert="horz" wrap="square" lIns="137160" tIns="0" rIns="13716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3" type="#_x0000_t202" style="position:absolute;margin-left:28.8pt;margin-top:6in;width:554.4pt;height:49pt;z-index: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" filled="f" stroked="f">
                <v:textbox inset="10.8pt,0,10.8pt,0">
                  <w:txbxContent>
                    <w:p w14:paraId="11F34F4C" w14:textId="77777777" w:rsidR="00353A81" w:rsidRPr="007C2543" w:rsidRDefault="00353A81" w:rsidP="003C4BA7">
                      <w:pPr>
                        <w:pStyle w:val="Heading3"/>
                        <w:rPr>
                          <w:sz w:val="52"/>
                        </w:rPr>
                      </w:pPr>
                      <w:r w:rsidRPr="007C2543">
                        <w:rPr>
                          <w:sz w:val="52"/>
                        </w:rPr>
                        <w:t>About the Workshop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10AA8">
        <w:rPr>
          <w:noProof/>
        </w:rPr>
        <mc:AlternateContent>
          <mc:Choice Requires="wps">
            <w:drawing>
              <wp:anchor distT="0" distB="0" distL="114300" distR="114300" simplePos="0" relativeHeight="251617279" behindDoc="0" locked="0" layoutInCell="1" allowOverlap="1" wp14:anchorId="00AC7845" wp14:editId="53015336">
                <wp:simplePos x="0" y="0"/>
                <wp:positionH relativeFrom="page">
                  <wp:posOffset>7205980</wp:posOffset>
                </wp:positionH>
                <wp:positionV relativeFrom="page">
                  <wp:posOffset>266700</wp:posOffset>
                </wp:positionV>
                <wp:extent cx="287020" cy="340360"/>
                <wp:effectExtent l="5080" t="0" r="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02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3403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6575B2" w14:textId="77777777" w:rsidR="00353A81" w:rsidRDefault="00353A81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034" type="#_x0000_t202" style="position:absolute;margin-left:567.4pt;margin-top:21pt;width:22.6pt;height:26.8pt;z-index:2516172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" mv:complextextbox="1" fillcolor="white [3212]" stroked="f">
                <v:textbox inset=",7.2pt,,7.2pt">
                  <w:txbxContent>
                    <w:p w14:paraId="6C6575B2" w14:textId="77777777" w:rsidR="00353A81" w:rsidRDefault="00353A81"/>
                  </w:txbxContent>
                </v:textbox>
                <w10:wrap type="tight" anchorx="page" anchory="page"/>
              </v:shape>
            </w:pict>
          </mc:Fallback>
        </mc:AlternateContent>
      </w:r>
      <w:r w:rsidR="00610AA8">
        <w:rPr>
          <w:noProof/>
        </w:rPr>
        <mc:AlternateContent>
          <mc:Choice Requires="wps">
            <w:drawing>
              <wp:anchor distT="0" distB="0" distL="114300" distR="114300" simplePos="0" relativeHeight="251616254" behindDoc="0" locked="0" layoutInCell="1" allowOverlap="1" wp14:anchorId="42C1F760" wp14:editId="2399F21B">
                <wp:simplePos x="0" y="0"/>
                <wp:positionH relativeFrom="page">
                  <wp:posOffset>358775</wp:posOffset>
                </wp:positionH>
                <wp:positionV relativeFrom="page">
                  <wp:posOffset>266700</wp:posOffset>
                </wp:positionV>
                <wp:extent cx="914400" cy="340360"/>
                <wp:effectExtent l="3175" t="0" r="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01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03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2F5A93" w14:textId="77777777" w:rsidR="00353A81" w:rsidRPr="00556BF1" w:rsidRDefault="00353A81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035" type="#_x0000_t202" style="position:absolute;margin-left:28.25pt;margin-top:21pt;width:1in;height:26.8pt;z-index:251616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" mv:complextextbox="1" fillcolor="white [3212]" stroked="f">
                <v:textbox inset=",7.2pt,,7.2pt">
                  <w:txbxContent>
                    <w:p w14:paraId="292F5A93" w14:textId="77777777" w:rsidR="00353A81" w:rsidRPr="00556BF1" w:rsidRDefault="00353A81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B23FC">
        <w:br w:type="page"/>
      </w:r>
      <w:r w:rsidR="005F569E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56EF653" wp14:editId="56AF6571">
                <wp:simplePos x="0" y="0"/>
                <wp:positionH relativeFrom="page">
                  <wp:posOffset>378460</wp:posOffset>
                </wp:positionH>
                <wp:positionV relativeFrom="page">
                  <wp:posOffset>1145540</wp:posOffset>
                </wp:positionV>
                <wp:extent cx="252095" cy="5747385"/>
                <wp:effectExtent l="0" t="0" r="1905" b="2540"/>
                <wp:wrapThrough wrapText="bothSides">
                  <wp:wrapPolygon edited="0">
                    <wp:start x="0" y="0"/>
                    <wp:lineTo x="0" y="21527"/>
                    <wp:lineTo x="19587" y="21527"/>
                    <wp:lineTo x="19587" y="0"/>
                    <wp:lineTo x="0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747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1094" w:type="dxa"/>
                              <w:tblBorders>
                                <w:top w:val="single" w:sz="18" w:space="0" w:color="990000"/>
                                <w:left w:val="single" w:sz="18" w:space="0" w:color="990000"/>
                                <w:bottom w:val="single" w:sz="18" w:space="0" w:color="990000"/>
                                <w:right w:val="single" w:sz="18" w:space="0" w:color="990000"/>
                                <w:insideH w:val="single" w:sz="18" w:space="0" w:color="990000"/>
                                <w:insideV w:val="single" w:sz="18" w:space="0" w:color="99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3354"/>
                              <w:gridCol w:w="3870"/>
                              <w:gridCol w:w="3870"/>
                            </w:tblGrid>
                            <w:tr w:rsidR="00353A81" w:rsidRPr="007F37A0" w14:paraId="0322DCC7" w14:textId="77777777" w:rsidTr="005F569E">
                              <w:trPr>
                                <w:trHeight w:val="384"/>
                              </w:trPr>
                              <w:tc>
                                <w:tcPr>
                                  <w:tcW w:w="3354" w:type="dxa"/>
                                  <w:tcBorders>
                                    <w:bottom w:val="single" w:sz="18" w:space="0" w:color="990000"/>
                                  </w:tcBorders>
                                  <w:shd w:val="clear" w:color="auto" w:fill="990000"/>
                                </w:tcPr>
                                <w:p w14:paraId="1F0E9CDC" w14:textId="77777777" w:rsidR="00353A81" w:rsidRPr="00D4650F" w:rsidRDefault="00353A81" w:rsidP="00DC46DA">
                                  <w:pPr>
                                    <w:tabs>
                                      <w:tab w:val="left" w:pos="4395"/>
                                    </w:tabs>
                                    <w:jc w:val="center"/>
                                    <w:rPr>
                                      <w:color w:val="FFFFFF" w:themeColor="background1"/>
                                      <w:sz w:val="36"/>
                                    </w:rPr>
                                  </w:pPr>
                                  <w:r w:rsidRPr="00D4650F">
                                    <w:rPr>
                                      <w:color w:val="FFFFFF" w:themeColor="background1"/>
                                      <w:sz w:val="36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870" w:type="dxa"/>
                                  <w:tcBorders>
                                    <w:bottom w:val="single" w:sz="18" w:space="0" w:color="990000"/>
                                  </w:tcBorders>
                                  <w:shd w:val="clear" w:color="auto" w:fill="990000"/>
                                </w:tcPr>
                                <w:p w14:paraId="0EA474FF" w14:textId="77777777" w:rsidR="00353A81" w:rsidRPr="00D4650F" w:rsidRDefault="00353A81" w:rsidP="00DC46DA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36"/>
                                    </w:rPr>
                                  </w:pPr>
                                  <w:r w:rsidRPr="00D4650F">
                                    <w:rPr>
                                      <w:color w:val="FFFFFF" w:themeColor="background1"/>
                                      <w:sz w:val="36"/>
                                    </w:rPr>
                                    <w:t>TOPIC</w:t>
                                  </w:r>
                                </w:p>
                              </w:tc>
                              <w:tc>
                                <w:tcPr>
                                  <w:tcW w:w="3870" w:type="dxa"/>
                                  <w:tcBorders>
                                    <w:bottom w:val="single" w:sz="18" w:space="0" w:color="990000"/>
                                  </w:tcBorders>
                                  <w:shd w:val="clear" w:color="auto" w:fill="990000"/>
                                </w:tcPr>
                                <w:p w14:paraId="562922A4" w14:textId="77777777" w:rsidR="00353A81" w:rsidRPr="00D4650F" w:rsidRDefault="00353A81" w:rsidP="00DC46DA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36"/>
                                    </w:rPr>
                                  </w:pPr>
                                  <w:r w:rsidRPr="00D4650F">
                                    <w:rPr>
                                      <w:color w:val="FFFFFF" w:themeColor="background1"/>
                                      <w:sz w:val="36"/>
                                    </w:rPr>
                                    <w:t>SPEAKER</w:t>
                                  </w:r>
                                </w:p>
                              </w:tc>
                            </w:tr>
                            <w:tr w:rsidR="00353A81" w:rsidRPr="006B2F8B" w14:paraId="4B4B09B9" w14:textId="77777777" w:rsidTr="00353A81">
                              <w:trPr>
                                <w:trHeight w:val="688"/>
                              </w:trPr>
                              <w:tc>
                                <w:tcPr>
                                  <w:tcW w:w="3354" w:type="dxa"/>
                                  <w:shd w:val="clear" w:color="auto" w:fill="FFCC99"/>
                                  <w:vAlign w:val="center"/>
                                </w:tcPr>
                                <w:p w14:paraId="1D9601BB" w14:textId="04E65E31" w:rsidR="00353A81" w:rsidRPr="006B2F8B" w:rsidRDefault="003B0F71" w:rsidP="003B0F7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12:00 p</w:t>
                                  </w:r>
                                  <w:r w:rsidR="00353A81" w:rsidRPr="006B2F8B">
                                    <w:rPr>
                                      <w:b/>
                                    </w:rPr>
                                    <w:t xml:space="preserve">m – </w:t>
                                  </w:r>
                                  <w:r>
                                    <w:rPr>
                                      <w:b/>
                                    </w:rPr>
                                    <w:t>12:30 p</w:t>
                                  </w:r>
                                  <w:r w:rsidR="00353A81" w:rsidRPr="006B2F8B">
                                    <w:rPr>
                                      <w:b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7740" w:type="dxa"/>
                                  <w:gridSpan w:val="2"/>
                                  <w:shd w:val="clear" w:color="auto" w:fill="FFCC99"/>
                                  <w:vAlign w:val="center"/>
                                </w:tcPr>
                                <w:p w14:paraId="3D5A4663" w14:textId="7956CA5B" w:rsidR="00353A81" w:rsidRPr="005F569E" w:rsidRDefault="00353A81" w:rsidP="003B0F7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F569E">
                                    <w:rPr>
                                      <w:b/>
                                    </w:rPr>
                                    <w:t xml:space="preserve">REGISTRATION &amp; </w:t>
                                  </w:r>
                                  <w:r w:rsidR="003B0F71">
                                    <w:rPr>
                                      <w:b/>
                                    </w:rPr>
                                    <w:t>LUNCH</w:t>
                                  </w:r>
                                </w:p>
                              </w:tc>
                            </w:tr>
                            <w:tr w:rsidR="00353A81" w:rsidRPr="006B2F8B" w14:paraId="0375EF12" w14:textId="77777777" w:rsidTr="00D4650F">
                              <w:trPr>
                                <w:trHeight w:val="696"/>
                              </w:trPr>
                              <w:tc>
                                <w:tcPr>
                                  <w:tcW w:w="3354" w:type="dxa"/>
                                  <w:vAlign w:val="center"/>
                                </w:tcPr>
                                <w:p w14:paraId="39CB2EEB" w14:textId="2E032619" w:rsidR="00353A81" w:rsidRPr="006B2F8B" w:rsidRDefault="003B0F71" w:rsidP="003B0F7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12</w:t>
                                  </w:r>
                                  <w:r w:rsidR="00353A81" w:rsidRPr="006B2F8B">
                                    <w:rPr>
                                      <w:b/>
                                    </w:rPr>
                                    <w:t xml:space="preserve">:30 </w:t>
                                  </w:r>
                                  <w:r>
                                    <w:rPr>
                                      <w:b/>
                                    </w:rPr>
                                    <w:t>p</w:t>
                                  </w:r>
                                  <w:r w:rsidR="00353A81" w:rsidRPr="006B2F8B">
                                    <w:rPr>
                                      <w:b/>
                                    </w:rPr>
                                    <w:t xml:space="preserve">m – </w:t>
                                  </w:r>
                                  <w:r>
                                    <w:rPr>
                                      <w:b/>
                                    </w:rPr>
                                    <w:t>1</w:t>
                                  </w:r>
                                  <w:r w:rsidR="00353A81">
                                    <w:rPr>
                                      <w:b/>
                                    </w:rPr>
                                    <w:t>:</w:t>
                                  </w:r>
                                  <w:r w:rsidR="002C6CDB">
                                    <w:rPr>
                                      <w:b/>
                                    </w:rPr>
                                    <w:t>30</w:t>
                                  </w:r>
                                  <w:r w:rsidR="00353A81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p</w:t>
                                  </w:r>
                                  <w:r w:rsidR="00353A81" w:rsidRPr="006B2F8B">
                                    <w:rPr>
                                      <w:b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870" w:type="dxa"/>
                                  <w:vAlign w:val="center"/>
                                </w:tcPr>
                                <w:p w14:paraId="5FDC1787" w14:textId="77777777" w:rsidR="00353A81" w:rsidRDefault="00353A81" w:rsidP="00623280">
                                  <w:pPr>
                                    <w:jc w:val="center"/>
                                  </w:pPr>
                                  <w:r w:rsidRPr="006B2F8B">
                                    <w:t xml:space="preserve">Leadership and Being a </w:t>
                                  </w:r>
                                </w:p>
                                <w:p w14:paraId="52040EFC" w14:textId="197F6F83" w:rsidR="00353A81" w:rsidRPr="006B2F8B" w:rsidRDefault="00353A81" w:rsidP="00623280">
                                  <w:pPr>
                                    <w:jc w:val="center"/>
                                  </w:pPr>
                                  <w:r w:rsidRPr="006B2F8B">
                                    <w:t>Chief Medical Resident</w:t>
                                  </w:r>
                                </w:p>
                              </w:tc>
                              <w:tc>
                                <w:tcPr>
                                  <w:tcW w:w="3870" w:type="dxa"/>
                                  <w:vAlign w:val="center"/>
                                </w:tcPr>
                                <w:p w14:paraId="00BFC9CB" w14:textId="77777777" w:rsidR="00353A81" w:rsidRDefault="00353A81" w:rsidP="00D4650F">
                                  <w:pPr>
                                    <w:jc w:val="center"/>
                                  </w:pPr>
                                </w:p>
                                <w:p w14:paraId="337E5F5D" w14:textId="0A94BBF0" w:rsidR="00353A81" w:rsidRDefault="00353A81" w:rsidP="00623280">
                                  <w:pPr>
                                    <w:jc w:val="center"/>
                                  </w:pPr>
                                  <w:r w:rsidRPr="006B2F8B">
                                    <w:t>Dr</w:t>
                                  </w:r>
                                  <w:r>
                                    <w:t>.</w:t>
                                  </w:r>
                                  <w:r w:rsidRPr="006B2F8B">
                                    <w:t xml:space="preserve"> </w:t>
                                  </w:r>
                                  <w:r w:rsidR="003B0F71">
                                    <w:t>Dan Howes</w:t>
                                  </w:r>
                                </w:p>
                                <w:p w14:paraId="121D32B4" w14:textId="58501022" w:rsidR="00353A81" w:rsidRDefault="00353A81" w:rsidP="00623280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  <w:r w:rsidR="003B0F71">
                                    <w:t>Emergency Medicine</w:t>
                                  </w:r>
                                </w:p>
                                <w:p w14:paraId="76CBCC9F" w14:textId="77777777" w:rsidR="00353A81" w:rsidRPr="006B2F8B" w:rsidRDefault="00353A81" w:rsidP="00D4650F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3A81" w:rsidRPr="006B2F8B" w14:paraId="0882BAC0" w14:textId="77777777" w:rsidTr="00D4650F">
                              <w:trPr>
                                <w:trHeight w:val="819"/>
                              </w:trPr>
                              <w:tc>
                                <w:tcPr>
                                  <w:tcW w:w="3354" w:type="dxa"/>
                                  <w:vAlign w:val="center"/>
                                </w:tcPr>
                                <w:p w14:paraId="509639FD" w14:textId="06F206C3" w:rsidR="00353A81" w:rsidRPr="006B2F8B" w:rsidRDefault="003B0F71" w:rsidP="003B0F7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</w:t>
                                  </w:r>
                                  <w:r w:rsidR="00353A81">
                                    <w:rPr>
                                      <w:b/>
                                    </w:rPr>
                                    <w:t>:</w:t>
                                  </w:r>
                                  <w:r w:rsidR="00954DFB">
                                    <w:rPr>
                                      <w:b/>
                                    </w:rPr>
                                    <w:t>30</w:t>
                                  </w:r>
                                  <w:r w:rsidR="00353A81" w:rsidRPr="006B2F8B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p</w:t>
                                  </w:r>
                                  <w:r w:rsidR="00353A81" w:rsidRPr="006B2F8B">
                                    <w:rPr>
                                      <w:b/>
                                    </w:rPr>
                                    <w:t xml:space="preserve">m – </w:t>
                                  </w:r>
                                  <w:r>
                                    <w:rPr>
                                      <w:b/>
                                    </w:rPr>
                                    <w:t>2:30 p</w:t>
                                  </w:r>
                                  <w:r w:rsidR="00954DFB">
                                    <w:rPr>
                                      <w:b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870" w:type="dxa"/>
                                  <w:vAlign w:val="center"/>
                                </w:tcPr>
                                <w:p w14:paraId="3D4BD020" w14:textId="5FE76A64" w:rsidR="00353A81" w:rsidRPr="006B2F8B" w:rsidRDefault="00954DFB" w:rsidP="00D4650F">
                                  <w:pPr>
                                    <w:jc w:val="center"/>
                                  </w:pPr>
                                  <w:r>
                                    <w:t>Managing Conflict</w:t>
                                  </w:r>
                                  <w:r w:rsidR="00353A81" w:rsidRPr="006B2F8B"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870" w:type="dxa"/>
                                  <w:vAlign w:val="center"/>
                                </w:tcPr>
                                <w:p w14:paraId="2F4D4545" w14:textId="77777777" w:rsidR="00353A81" w:rsidRDefault="00353A81" w:rsidP="00623280">
                                  <w:pPr>
                                    <w:jc w:val="center"/>
                                  </w:pPr>
                                </w:p>
                                <w:p w14:paraId="1D0AD8A5" w14:textId="77777777" w:rsidR="00954DFB" w:rsidRDefault="00954DFB" w:rsidP="00954DFB">
                                  <w:pPr>
                                    <w:jc w:val="center"/>
                                  </w:pPr>
                                  <w:r>
                                    <w:t>Dr. John Drover</w:t>
                                  </w:r>
                                </w:p>
                                <w:p w14:paraId="4425FD3F" w14:textId="77777777" w:rsidR="00954DFB" w:rsidRDefault="00954DFB" w:rsidP="00954DFB">
                                  <w:pPr>
                                    <w:jc w:val="center"/>
                                  </w:pPr>
                                  <w:r>
                                    <w:t>Chair, Critical Care Program</w:t>
                                  </w:r>
                                </w:p>
                                <w:p w14:paraId="5810686B" w14:textId="583DF21C" w:rsidR="00353A81" w:rsidRPr="006B2F8B" w:rsidRDefault="00353A81" w:rsidP="0062328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53A81" w:rsidRPr="006B2F8B" w14:paraId="71E4F03F" w14:textId="77777777" w:rsidTr="00353A81">
                              <w:trPr>
                                <w:trHeight w:val="655"/>
                              </w:trPr>
                              <w:tc>
                                <w:tcPr>
                                  <w:tcW w:w="3354" w:type="dxa"/>
                                  <w:shd w:val="clear" w:color="auto" w:fill="FFCC99"/>
                                  <w:vAlign w:val="center"/>
                                </w:tcPr>
                                <w:p w14:paraId="1A42FE1E" w14:textId="31E41BD1" w:rsidR="00353A81" w:rsidRPr="006B2F8B" w:rsidRDefault="003B0F71" w:rsidP="003B0F7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</w:t>
                                  </w:r>
                                  <w:r w:rsidR="00353A81">
                                    <w:rPr>
                                      <w:b/>
                                    </w:rPr>
                                    <w:t>:</w:t>
                                  </w:r>
                                  <w:r w:rsidR="007A3C5B">
                                    <w:rPr>
                                      <w:b/>
                                    </w:rPr>
                                    <w:t>30</w:t>
                                  </w:r>
                                  <w:r w:rsidR="00353A81" w:rsidRPr="006B2F8B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p</w:t>
                                  </w:r>
                                  <w:r w:rsidR="00353A81" w:rsidRPr="006B2F8B">
                                    <w:rPr>
                                      <w:b/>
                                    </w:rPr>
                                    <w:t xml:space="preserve">m – </w:t>
                                  </w:r>
                                  <w:r>
                                    <w:rPr>
                                      <w:b/>
                                    </w:rPr>
                                    <w:t>2</w:t>
                                  </w:r>
                                  <w:r w:rsidR="007A3C5B">
                                    <w:rPr>
                                      <w:b/>
                                    </w:rPr>
                                    <w:t>:45</w:t>
                                  </w:r>
                                  <w:r w:rsidR="00353A81" w:rsidRPr="006B2F8B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p</w:t>
                                  </w:r>
                                  <w:r w:rsidR="00353A81" w:rsidRPr="006B2F8B">
                                    <w:rPr>
                                      <w:b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7740" w:type="dxa"/>
                                  <w:gridSpan w:val="2"/>
                                  <w:shd w:val="clear" w:color="auto" w:fill="FFCC99"/>
                                  <w:vAlign w:val="center"/>
                                </w:tcPr>
                                <w:p w14:paraId="13E5CC8D" w14:textId="255C0F5B" w:rsidR="00353A81" w:rsidRPr="006B2F8B" w:rsidRDefault="00353A81" w:rsidP="00D4650F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</w:rPr>
                                    <w:t>BREAK</w:t>
                                  </w:r>
                                </w:p>
                              </w:tc>
                            </w:tr>
                            <w:tr w:rsidR="00353A81" w:rsidRPr="006B2F8B" w14:paraId="4B910D1E" w14:textId="77777777" w:rsidTr="003D7FBA">
                              <w:trPr>
                                <w:trHeight w:val="980"/>
                              </w:trPr>
                              <w:tc>
                                <w:tcPr>
                                  <w:tcW w:w="3354" w:type="dxa"/>
                                  <w:vAlign w:val="center"/>
                                </w:tcPr>
                                <w:p w14:paraId="76E19579" w14:textId="529CFE25" w:rsidR="00353A81" w:rsidRPr="006B2F8B" w:rsidRDefault="003B0F71" w:rsidP="003B0F7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</w:t>
                                  </w:r>
                                  <w:r w:rsidR="007A3C5B">
                                    <w:rPr>
                                      <w:b/>
                                    </w:rPr>
                                    <w:t>:45</w:t>
                                  </w:r>
                                  <w:r w:rsidR="00353A81" w:rsidRPr="006B2F8B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p</w:t>
                                  </w:r>
                                  <w:r w:rsidR="00353A81" w:rsidRPr="006B2F8B">
                                    <w:rPr>
                                      <w:b/>
                                    </w:rPr>
                                    <w:t xml:space="preserve">m – </w:t>
                                  </w:r>
                                  <w:r>
                                    <w:rPr>
                                      <w:b/>
                                    </w:rPr>
                                    <w:t>3</w:t>
                                  </w:r>
                                  <w:r w:rsidR="00353A81">
                                    <w:rPr>
                                      <w:b/>
                                    </w:rPr>
                                    <w:t>:</w:t>
                                  </w:r>
                                  <w:r w:rsidR="000201AE">
                                    <w:rPr>
                                      <w:b/>
                                    </w:rPr>
                                    <w:t>15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p</w:t>
                                  </w:r>
                                  <w:r w:rsidR="00353A81" w:rsidRPr="006B2F8B">
                                    <w:rPr>
                                      <w:b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870" w:type="dxa"/>
                                  <w:vAlign w:val="center"/>
                                </w:tcPr>
                                <w:p w14:paraId="4932A97E" w14:textId="0AAA7747" w:rsidR="00954DFB" w:rsidRPr="006B2F8B" w:rsidRDefault="000201AE" w:rsidP="00954DFB">
                                  <w:pPr>
                                    <w:jc w:val="center"/>
                                  </w:pPr>
                                  <w:r>
                                    <w:t>Hospital Roles and Responsibilities</w:t>
                                  </w:r>
                                  <w:r w:rsidRPr="006B2F8B"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870" w:type="dxa"/>
                                  <w:vAlign w:val="center"/>
                                </w:tcPr>
                                <w:p w14:paraId="0FFE5472" w14:textId="77777777" w:rsidR="000201AE" w:rsidRDefault="000201AE" w:rsidP="000201AE">
                                  <w:pPr>
                                    <w:jc w:val="center"/>
                                  </w:pPr>
                                  <w:r>
                                    <w:t>Chris Gillies</w:t>
                                  </w:r>
                                </w:p>
                                <w:p w14:paraId="2AFA5057" w14:textId="77777777" w:rsidR="000201AE" w:rsidRDefault="000201AE" w:rsidP="000201AE">
                                  <w:pPr>
                                    <w:jc w:val="center"/>
                                  </w:pPr>
                                  <w:r>
                                    <w:t>Director of Medical Affairs,</w:t>
                                  </w:r>
                                </w:p>
                                <w:p w14:paraId="20C1F2EC" w14:textId="5FE8D28D" w:rsidR="00353A81" w:rsidRPr="006B2F8B" w:rsidRDefault="000201AE" w:rsidP="000201AE">
                                  <w:pPr>
                                    <w:jc w:val="center"/>
                                  </w:pPr>
                                  <w:r>
                                    <w:t>KGH and HDH</w:t>
                                  </w:r>
                                </w:p>
                              </w:tc>
                            </w:tr>
                            <w:tr w:rsidR="00353A81" w:rsidRPr="006B2F8B" w14:paraId="573CA4A3" w14:textId="77777777" w:rsidTr="003D7FBA">
                              <w:trPr>
                                <w:trHeight w:val="1054"/>
                              </w:trPr>
                              <w:tc>
                                <w:tcPr>
                                  <w:tcW w:w="3354" w:type="dxa"/>
                                  <w:vAlign w:val="center"/>
                                </w:tcPr>
                                <w:p w14:paraId="16B11962" w14:textId="1D1827DD" w:rsidR="00353A81" w:rsidRDefault="003B0F71" w:rsidP="003B0F7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3:15</w:t>
                                  </w:r>
                                  <w:r w:rsidR="00353A81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p</w:t>
                                  </w:r>
                                  <w:r w:rsidR="00353A81">
                                    <w:rPr>
                                      <w:b/>
                                    </w:rPr>
                                    <w:t xml:space="preserve">m – </w:t>
                                  </w:r>
                                  <w:r>
                                    <w:rPr>
                                      <w:b/>
                                    </w:rPr>
                                    <w:t>3:45</w:t>
                                  </w:r>
                                  <w:r w:rsidR="00353A81">
                                    <w:rPr>
                                      <w:b/>
                                    </w:rPr>
                                    <w:t xml:space="preserve"> pm</w:t>
                                  </w:r>
                                </w:p>
                              </w:tc>
                              <w:tc>
                                <w:tcPr>
                                  <w:tcW w:w="3870" w:type="dxa"/>
                                  <w:vAlign w:val="center"/>
                                </w:tcPr>
                                <w:p w14:paraId="23278425" w14:textId="1084D4C3" w:rsidR="008F63D7" w:rsidRDefault="003B0F71" w:rsidP="00D4650F">
                                  <w:pPr>
                                    <w:jc w:val="center"/>
                                  </w:pPr>
                                  <w:r>
                                    <w:t>CBME and the Chief Resident Responsibilities</w:t>
                                  </w:r>
                                </w:p>
                              </w:tc>
                              <w:tc>
                                <w:tcPr>
                                  <w:tcW w:w="3870" w:type="dxa"/>
                                  <w:vAlign w:val="center"/>
                                </w:tcPr>
                                <w:p w14:paraId="200C9DF0" w14:textId="77777777" w:rsidR="003D7FBA" w:rsidRDefault="003D7FBA" w:rsidP="00623280">
                                  <w:pPr>
                                    <w:jc w:val="center"/>
                                  </w:pPr>
                                </w:p>
                                <w:p w14:paraId="1BCE5531" w14:textId="3F360F9A" w:rsidR="00353A81" w:rsidRDefault="003D7FBA" w:rsidP="00623280">
                                  <w:pPr>
                                    <w:jc w:val="center"/>
                                  </w:pPr>
                                  <w:r>
                                    <w:t xml:space="preserve">Dr. </w:t>
                                  </w:r>
                                  <w:r w:rsidR="003B0F71">
                                    <w:t>Jena Hall</w:t>
                                  </w:r>
                                  <w:r w:rsidR="002753C0">
                                    <w:t xml:space="preserve">, PGY 2, </w:t>
                                  </w:r>
                                  <w:r w:rsidR="003B0F71">
                                    <w:t>CIP/OBGYN</w:t>
                                  </w:r>
                                </w:p>
                                <w:p w14:paraId="4C54250F" w14:textId="77777777" w:rsidR="003B0F71" w:rsidRDefault="003D7FBA" w:rsidP="00623280">
                                  <w:pPr>
                                    <w:jc w:val="center"/>
                                  </w:pPr>
                                  <w:r>
                                    <w:t xml:space="preserve">Dr. </w:t>
                                  </w:r>
                                  <w:r w:rsidR="003B0F71">
                                    <w:t>Samantha Buttemer</w:t>
                                  </w:r>
                                  <w:r w:rsidR="002753C0">
                                    <w:t xml:space="preserve">, </w:t>
                                  </w:r>
                                </w:p>
                                <w:p w14:paraId="0EB2C45B" w14:textId="531E7C6D" w:rsidR="003D7FBA" w:rsidRDefault="002753C0" w:rsidP="00623280">
                                  <w:pPr>
                                    <w:jc w:val="center"/>
                                  </w:pPr>
                                  <w:r>
                                    <w:t xml:space="preserve">PGY </w:t>
                                  </w:r>
                                  <w:r w:rsidR="003B0F71">
                                    <w:t>2</w:t>
                                  </w:r>
                                  <w:r>
                                    <w:t xml:space="preserve">, </w:t>
                                  </w:r>
                                  <w:r w:rsidR="003B0F71">
                                    <w:t>PH&amp;PM</w:t>
                                  </w:r>
                                </w:p>
                                <w:p w14:paraId="68AD30F9" w14:textId="77777777" w:rsidR="00353A81" w:rsidRDefault="00353A81" w:rsidP="00954DFB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4574F" w:rsidRPr="006B2F8B" w14:paraId="04F79917" w14:textId="77777777" w:rsidTr="003D7FBA">
                              <w:trPr>
                                <w:trHeight w:val="1084"/>
                              </w:trPr>
                              <w:tc>
                                <w:tcPr>
                                  <w:tcW w:w="3354" w:type="dxa"/>
                                  <w:vAlign w:val="center"/>
                                </w:tcPr>
                                <w:p w14:paraId="43AEA9B7" w14:textId="7109EDBA" w:rsidR="0044574F" w:rsidRDefault="003B0F71" w:rsidP="003B0F7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3:45</w:t>
                                  </w:r>
                                  <w:r w:rsidR="0044574F">
                                    <w:rPr>
                                      <w:b/>
                                    </w:rPr>
                                    <w:t xml:space="preserve"> pm – </w:t>
                                  </w:r>
                                  <w:r>
                                    <w:rPr>
                                      <w:b/>
                                    </w:rPr>
                                    <w:t>4:30</w:t>
                                  </w:r>
                                  <w:r w:rsidR="0044574F">
                                    <w:rPr>
                                      <w:b/>
                                    </w:rPr>
                                    <w:t xml:space="preserve"> pm</w:t>
                                  </w:r>
                                </w:p>
                              </w:tc>
                              <w:tc>
                                <w:tcPr>
                                  <w:tcW w:w="3870" w:type="dxa"/>
                                  <w:vAlign w:val="center"/>
                                </w:tcPr>
                                <w:p w14:paraId="1EB1AD7F" w14:textId="334B9954" w:rsidR="0044574F" w:rsidRPr="00E645CE" w:rsidRDefault="000201AE" w:rsidP="00C03638">
                                  <w:pPr>
                                    <w:jc w:val="center"/>
                                  </w:pPr>
                                  <w:r>
                                    <w:t xml:space="preserve">PARO 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3870" w:type="dxa"/>
                                  <w:vAlign w:val="center"/>
                                </w:tcPr>
                                <w:p w14:paraId="58CA64B3" w14:textId="77777777" w:rsidR="003B0F71" w:rsidRDefault="000201AE" w:rsidP="000201AE">
                                  <w:pPr>
                                    <w:jc w:val="center"/>
                                  </w:pPr>
                                  <w:r>
                                    <w:t xml:space="preserve">Dr. </w:t>
                                  </w:r>
                                  <w:r w:rsidR="003B0F71">
                                    <w:t>Bryce Durafourt</w:t>
                                  </w:r>
                                  <w:r>
                                    <w:t xml:space="preserve">, </w:t>
                                  </w:r>
                                </w:p>
                                <w:p w14:paraId="01E246DD" w14:textId="67861C70" w:rsidR="000201AE" w:rsidRDefault="000201AE" w:rsidP="000201AE">
                                  <w:pPr>
                                    <w:jc w:val="center"/>
                                  </w:pPr>
                                  <w:r>
                                    <w:t xml:space="preserve">PGY </w:t>
                                  </w:r>
                                  <w:r w:rsidR="003B0F71">
                                    <w:t>2</w:t>
                                  </w:r>
                                  <w:r>
                                    <w:t xml:space="preserve">, </w:t>
                                  </w:r>
                                  <w:r w:rsidR="003B0F71">
                                    <w:t>Neurology</w:t>
                                  </w:r>
                                </w:p>
                                <w:p w14:paraId="4B1D1EFD" w14:textId="624C8860" w:rsidR="00427C1E" w:rsidRDefault="00427C1E" w:rsidP="000201AE">
                                  <w:pPr>
                                    <w:jc w:val="center"/>
                                  </w:pPr>
                                  <w:r>
                                    <w:t>Dr. Miriam Lermer</w:t>
                                  </w:r>
                                </w:p>
                                <w:p w14:paraId="60C54561" w14:textId="2D18B1AE" w:rsidR="000201AE" w:rsidRDefault="00FB2455" w:rsidP="000201AE">
                                  <w:pPr>
                                    <w:jc w:val="center"/>
                                  </w:pPr>
                                  <w:r>
                                    <w:t>PARO Board Member</w:t>
                                  </w:r>
                                  <w:r w:rsidR="00427C1E">
                                    <w:t>, McMaster</w:t>
                                  </w:r>
                                </w:p>
                                <w:p w14:paraId="215996B6" w14:textId="5BB02813" w:rsidR="00C3059F" w:rsidRDefault="00C3059F" w:rsidP="00954DFB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F71" w:rsidRPr="006B2F8B" w14:paraId="5D16F3AA" w14:textId="77777777" w:rsidTr="00353A81">
                              <w:trPr>
                                <w:trHeight w:val="610"/>
                              </w:trPr>
                              <w:tc>
                                <w:tcPr>
                                  <w:tcW w:w="3354" w:type="dxa"/>
                                  <w:shd w:val="clear" w:color="auto" w:fill="FFCC99"/>
                                  <w:vAlign w:val="center"/>
                                </w:tcPr>
                                <w:p w14:paraId="4C84D56F" w14:textId="7EDAD4AB" w:rsidR="003B0F71" w:rsidRPr="006B2F8B" w:rsidRDefault="003B0F71" w:rsidP="007A3C5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0" w:type="dxa"/>
                                  <w:gridSpan w:val="2"/>
                                  <w:shd w:val="clear" w:color="auto" w:fill="FFCC99"/>
                                  <w:vAlign w:val="center"/>
                                </w:tcPr>
                                <w:p w14:paraId="66AEDB10" w14:textId="7BAEE02B" w:rsidR="003B0F71" w:rsidRPr="006B2F8B" w:rsidRDefault="003B0F71" w:rsidP="00D4650F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1AC31D8B" w14:textId="77777777" w:rsidR="00353A81" w:rsidRPr="00536068" w:rsidRDefault="00353A81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6EF653"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36" type="#_x0000_t202" style="position:absolute;margin-left:29.8pt;margin-top:90.2pt;width:19.85pt;height:452.55pt;z-index:25176166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" filled="f" stroked="f">
                <v:textbox style="mso-fit-shape-to-text:t" inset="5.4pt,0,5.4pt,0">
                  <w:txbxContent>
                    <w:tbl>
                      <w:tblPr>
                        <w:tblW w:w="11094" w:type="dxa"/>
                        <w:tblBorders>
                          <w:top w:val="single" w:sz="18" w:space="0" w:color="990000"/>
                          <w:left w:val="single" w:sz="18" w:space="0" w:color="990000"/>
                          <w:bottom w:val="single" w:sz="18" w:space="0" w:color="990000"/>
                          <w:right w:val="single" w:sz="18" w:space="0" w:color="990000"/>
                          <w:insideH w:val="single" w:sz="18" w:space="0" w:color="990000"/>
                          <w:insideV w:val="single" w:sz="18" w:space="0" w:color="99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3354"/>
                        <w:gridCol w:w="3870"/>
                        <w:gridCol w:w="3870"/>
                      </w:tblGrid>
                      <w:tr w:rsidR="00353A81" w:rsidRPr="007F37A0" w14:paraId="0322DCC7" w14:textId="77777777" w:rsidTr="005F569E">
                        <w:trPr>
                          <w:trHeight w:val="384"/>
                        </w:trPr>
                        <w:tc>
                          <w:tcPr>
                            <w:tcW w:w="3354" w:type="dxa"/>
                            <w:tcBorders>
                              <w:bottom w:val="single" w:sz="18" w:space="0" w:color="990000"/>
                            </w:tcBorders>
                            <w:shd w:val="clear" w:color="auto" w:fill="990000"/>
                          </w:tcPr>
                          <w:p w14:paraId="1F0E9CDC" w14:textId="77777777" w:rsidR="00353A81" w:rsidRPr="00D4650F" w:rsidRDefault="00353A81" w:rsidP="00DC46DA">
                            <w:pPr>
                              <w:tabs>
                                <w:tab w:val="left" w:pos="4395"/>
                              </w:tabs>
                              <w:jc w:val="center"/>
                              <w:rPr>
                                <w:color w:val="FFFFFF" w:themeColor="background1"/>
                                <w:sz w:val="36"/>
                              </w:rPr>
                            </w:pPr>
                            <w:r w:rsidRPr="00D4650F">
                              <w:rPr>
                                <w:color w:val="FFFFFF" w:themeColor="background1"/>
                                <w:sz w:val="36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870" w:type="dxa"/>
                            <w:tcBorders>
                              <w:bottom w:val="single" w:sz="18" w:space="0" w:color="990000"/>
                            </w:tcBorders>
                            <w:shd w:val="clear" w:color="auto" w:fill="990000"/>
                          </w:tcPr>
                          <w:p w14:paraId="0EA474FF" w14:textId="77777777" w:rsidR="00353A81" w:rsidRPr="00D4650F" w:rsidRDefault="00353A81" w:rsidP="00DC46DA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</w:rPr>
                            </w:pPr>
                            <w:r w:rsidRPr="00D4650F">
                              <w:rPr>
                                <w:color w:val="FFFFFF" w:themeColor="background1"/>
                                <w:sz w:val="36"/>
                              </w:rPr>
                              <w:t>TOPIC</w:t>
                            </w:r>
                          </w:p>
                        </w:tc>
                        <w:tc>
                          <w:tcPr>
                            <w:tcW w:w="3870" w:type="dxa"/>
                            <w:tcBorders>
                              <w:bottom w:val="single" w:sz="18" w:space="0" w:color="990000"/>
                            </w:tcBorders>
                            <w:shd w:val="clear" w:color="auto" w:fill="990000"/>
                          </w:tcPr>
                          <w:p w14:paraId="562922A4" w14:textId="77777777" w:rsidR="00353A81" w:rsidRPr="00D4650F" w:rsidRDefault="00353A81" w:rsidP="00DC46DA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</w:rPr>
                            </w:pPr>
                            <w:r w:rsidRPr="00D4650F">
                              <w:rPr>
                                <w:color w:val="FFFFFF" w:themeColor="background1"/>
                                <w:sz w:val="36"/>
                              </w:rPr>
                              <w:t>SPEAKER</w:t>
                            </w:r>
                          </w:p>
                        </w:tc>
                      </w:tr>
                      <w:tr w:rsidR="00353A81" w:rsidRPr="006B2F8B" w14:paraId="4B4B09B9" w14:textId="77777777" w:rsidTr="00353A81">
                        <w:trPr>
                          <w:trHeight w:val="688"/>
                        </w:trPr>
                        <w:tc>
                          <w:tcPr>
                            <w:tcW w:w="3354" w:type="dxa"/>
                            <w:shd w:val="clear" w:color="auto" w:fill="FFCC99"/>
                            <w:vAlign w:val="center"/>
                          </w:tcPr>
                          <w:p w14:paraId="1D9601BB" w14:textId="04E65E31" w:rsidR="00353A81" w:rsidRPr="006B2F8B" w:rsidRDefault="003B0F71" w:rsidP="003B0F7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12:00 p</w:t>
                            </w:r>
                            <w:r w:rsidR="00353A81" w:rsidRPr="006B2F8B">
                              <w:rPr>
                                <w:b/>
                              </w:rPr>
                              <w:t xml:space="preserve">m – </w:t>
                            </w:r>
                            <w:r>
                              <w:rPr>
                                <w:b/>
                              </w:rPr>
                              <w:t>12:30 p</w:t>
                            </w:r>
                            <w:r w:rsidR="00353A81" w:rsidRPr="006B2F8B">
                              <w:rPr>
                                <w:b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7740" w:type="dxa"/>
                            <w:gridSpan w:val="2"/>
                            <w:shd w:val="clear" w:color="auto" w:fill="FFCC99"/>
                            <w:vAlign w:val="center"/>
                          </w:tcPr>
                          <w:p w14:paraId="3D5A4663" w14:textId="7956CA5B" w:rsidR="00353A81" w:rsidRPr="005F569E" w:rsidRDefault="00353A81" w:rsidP="003B0F7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F569E">
                              <w:rPr>
                                <w:b/>
                              </w:rPr>
                              <w:t xml:space="preserve">REGISTRATION &amp; </w:t>
                            </w:r>
                            <w:r w:rsidR="003B0F71">
                              <w:rPr>
                                <w:b/>
                              </w:rPr>
                              <w:t>LUNCH</w:t>
                            </w:r>
                          </w:p>
                        </w:tc>
                      </w:tr>
                      <w:tr w:rsidR="00353A81" w:rsidRPr="006B2F8B" w14:paraId="0375EF12" w14:textId="77777777" w:rsidTr="00D4650F">
                        <w:trPr>
                          <w:trHeight w:val="696"/>
                        </w:trPr>
                        <w:tc>
                          <w:tcPr>
                            <w:tcW w:w="3354" w:type="dxa"/>
                            <w:vAlign w:val="center"/>
                          </w:tcPr>
                          <w:p w14:paraId="39CB2EEB" w14:textId="2E032619" w:rsidR="00353A81" w:rsidRPr="006B2F8B" w:rsidRDefault="003B0F71" w:rsidP="003B0F7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12</w:t>
                            </w:r>
                            <w:r w:rsidR="00353A81" w:rsidRPr="006B2F8B">
                              <w:rPr>
                                <w:b/>
                              </w:rPr>
                              <w:t xml:space="preserve">:30 </w:t>
                            </w:r>
                            <w:r>
                              <w:rPr>
                                <w:b/>
                              </w:rPr>
                              <w:t>p</w:t>
                            </w:r>
                            <w:r w:rsidR="00353A81" w:rsidRPr="006B2F8B">
                              <w:rPr>
                                <w:b/>
                              </w:rPr>
                              <w:t xml:space="preserve">m – </w:t>
                            </w:r>
                            <w:r>
                              <w:rPr>
                                <w:b/>
                              </w:rPr>
                              <w:t>1</w:t>
                            </w:r>
                            <w:r w:rsidR="00353A81">
                              <w:rPr>
                                <w:b/>
                              </w:rPr>
                              <w:t>:</w:t>
                            </w:r>
                            <w:r w:rsidR="002C6CDB">
                              <w:rPr>
                                <w:b/>
                              </w:rPr>
                              <w:t>30</w:t>
                            </w:r>
                            <w:r w:rsidR="00353A81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p</w:t>
                            </w:r>
                            <w:r w:rsidR="00353A81" w:rsidRPr="006B2F8B">
                              <w:rPr>
                                <w:b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870" w:type="dxa"/>
                            <w:vAlign w:val="center"/>
                          </w:tcPr>
                          <w:p w14:paraId="5FDC1787" w14:textId="77777777" w:rsidR="00353A81" w:rsidRDefault="00353A81" w:rsidP="00623280">
                            <w:pPr>
                              <w:jc w:val="center"/>
                            </w:pPr>
                            <w:r w:rsidRPr="006B2F8B">
                              <w:t xml:space="preserve">Leadership and Being a </w:t>
                            </w:r>
                          </w:p>
                          <w:p w14:paraId="52040EFC" w14:textId="197F6F83" w:rsidR="00353A81" w:rsidRPr="006B2F8B" w:rsidRDefault="00353A81" w:rsidP="00623280">
                            <w:pPr>
                              <w:jc w:val="center"/>
                            </w:pPr>
                            <w:r w:rsidRPr="006B2F8B">
                              <w:t>Chief Medical Resident</w:t>
                            </w:r>
                          </w:p>
                        </w:tc>
                        <w:tc>
                          <w:tcPr>
                            <w:tcW w:w="3870" w:type="dxa"/>
                            <w:vAlign w:val="center"/>
                          </w:tcPr>
                          <w:p w14:paraId="00BFC9CB" w14:textId="77777777" w:rsidR="00353A81" w:rsidRDefault="00353A81" w:rsidP="00D4650F">
                            <w:pPr>
                              <w:jc w:val="center"/>
                            </w:pPr>
                          </w:p>
                          <w:p w14:paraId="337E5F5D" w14:textId="0A94BBF0" w:rsidR="00353A81" w:rsidRDefault="00353A81" w:rsidP="00623280">
                            <w:pPr>
                              <w:jc w:val="center"/>
                            </w:pPr>
                            <w:r w:rsidRPr="006B2F8B">
                              <w:t>Dr</w:t>
                            </w:r>
                            <w:r>
                              <w:t>.</w:t>
                            </w:r>
                            <w:r w:rsidRPr="006B2F8B">
                              <w:t xml:space="preserve"> </w:t>
                            </w:r>
                            <w:r w:rsidR="003B0F71">
                              <w:t>Dan Howes</w:t>
                            </w:r>
                          </w:p>
                          <w:p w14:paraId="121D32B4" w14:textId="58501022" w:rsidR="00353A81" w:rsidRDefault="00353A81" w:rsidP="00623280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="003B0F71">
                              <w:t>Emergency Medicine</w:t>
                            </w:r>
                          </w:p>
                          <w:p w14:paraId="76CBCC9F" w14:textId="77777777" w:rsidR="00353A81" w:rsidRPr="006B2F8B" w:rsidRDefault="00353A81" w:rsidP="00D4650F">
                            <w:pPr>
                              <w:jc w:val="center"/>
                            </w:pPr>
                          </w:p>
                        </w:tc>
                      </w:tr>
                      <w:tr w:rsidR="00353A81" w:rsidRPr="006B2F8B" w14:paraId="0882BAC0" w14:textId="77777777" w:rsidTr="00D4650F">
                        <w:trPr>
                          <w:trHeight w:val="819"/>
                        </w:trPr>
                        <w:tc>
                          <w:tcPr>
                            <w:tcW w:w="3354" w:type="dxa"/>
                            <w:vAlign w:val="center"/>
                          </w:tcPr>
                          <w:p w14:paraId="509639FD" w14:textId="06F206C3" w:rsidR="00353A81" w:rsidRPr="006B2F8B" w:rsidRDefault="003B0F71" w:rsidP="003B0F7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  <w:r w:rsidR="00353A81">
                              <w:rPr>
                                <w:b/>
                              </w:rPr>
                              <w:t>:</w:t>
                            </w:r>
                            <w:r w:rsidR="00954DFB">
                              <w:rPr>
                                <w:b/>
                              </w:rPr>
                              <w:t>30</w:t>
                            </w:r>
                            <w:r w:rsidR="00353A81" w:rsidRPr="006B2F8B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p</w:t>
                            </w:r>
                            <w:r w:rsidR="00353A81" w:rsidRPr="006B2F8B">
                              <w:rPr>
                                <w:b/>
                              </w:rPr>
                              <w:t xml:space="preserve">m – </w:t>
                            </w:r>
                            <w:r>
                              <w:rPr>
                                <w:b/>
                              </w:rPr>
                              <w:t>2:30 p</w:t>
                            </w:r>
                            <w:r w:rsidR="00954DFB">
                              <w:rPr>
                                <w:b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870" w:type="dxa"/>
                            <w:vAlign w:val="center"/>
                          </w:tcPr>
                          <w:p w14:paraId="3D4BD020" w14:textId="5FE76A64" w:rsidR="00353A81" w:rsidRPr="006B2F8B" w:rsidRDefault="00954DFB" w:rsidP="00D4650F">
                            <w:pPr>
                              <w:jc w:val="center"/>
                            </w:pPr>
                            <w:r>
                              <w:t>Managing Conflict</w:t>
                            </w:r>
                            <w:r w:rsidR="00353A81" w:rsidRPr="006B2F8B">
                              <w:t xml:space="preserve"> </w:t>
                            </w:r>
                          </w:p>
                        </w:tc>
                        <w:tc>
                          <w:tcPr>
                            <w:tcW w:w="3870" w:type="dxa"/>
                            <w:vAlign w:val="center"/>
                          </w:tcPr>
                          <w:p w14:paraId="2F4D4545" w14:textId="77777777" w:rsidR="00353A81" w:rsidRDefault="00353A81" w:rsidP="00623280">
                            <w:pPr>
                              <w:jc w:val="center"/>
                            </w:pPr>
                          </w:p>
                          <w:p w14:paraId="1D0AD8A5" w14:textId="77777777" w:rsidR="00954DFB" w:rsidRDefault="00954DFB" w:rsidP="00954DFB">
                            <w:pPr>
                              <w:jc w:val="center"/>
                            </w:pPr>
                            <w:r>
                              <w:t>Dr. John Drover</w:t>
                            </w:r>
                          </w:p>
                          <w:p w14:paraId="4425FD3F" w14:textId="77777777" w:rsidR="00954DFB" w:rsidRDefault="00954DFB" w:rsidP="00954DFB">
                            <w:pPr>
                              <w:jc w:val="center"/>
                            </w:pPr>
                            <w:r>
                              <w:t>Chair, Critical Care Program</w:t>
                            </w:r>
                          </w:p>
                          <w:p w14:paraId="5810686B" w14:textId="583DF21C" w:rsidR="00353A81" w:rsidRPr="006B2F8B" w:rsidRDefault="00353A81" w:rsidP="00623280">
                            <w:pPr>
                              <w:jc w:val="center"/>
                            </w:pPr>
                          </w:p>
                        </w:tc>
                      </w:tr>
                      <w:tr w:rsidR="00353A81" w:rsidRPr="006B2F8B" w14:paraId="71E4F03F" w14:textId="77777777" w:rsidTr="00353A81">
                        <w:trPr>
                          <w:trHeight w:val="655"/>
                        </w:trPr>
                        <w:tc>
                          <w:tcPr>
                            <w:tcW w:w="3354" w:type="dxa"/>
                            <w:shd w:val="clear" w:color="auto" w:fill="FFCC99"/>
                            <w:vAlign w:val="center"/>
                          </w:tcPr>
                          <w:p w14:paraId="1A42FE1E" w14:textId="31E41BD1" w:rsidR="00353A81" w:rsidRPr="006B2F8B" w:rsidRDefault="003B0F71" w:rsidP="003B0F7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  <w:r w:rsidR="00353A81">
                              <w:rPr>
                                <w:b/>
                              </w:rPr>
                              <w:t>:</w:t>
                            </w:r>
                            <w:r w:rsidR="007A3C5B">
                              <w:rPr>
                                <w:b/>
                              </w:rPr>
                              <w:t>30</w:t>
                            </w:r>
                            <w:r w:rsidR="00353A81" w:rsidRPr="006B2F8B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p</w:t>
                            </w:r>
                            <w:r w:rsidR="00353A81" w:rsidRPr="006B2F8B">
                              <w:rPr>
                                <w:b/>
                              </w:rPr>
                              <w:t xml:space="preserve">m – 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  <w:r w:rsidR="007A3C5B">
                              <w:rPr>
                                <w:b/>
                              </w:rPr>
                              <w:t>:45</w:t>
                            </w:r>
                            <w:r w:rsidR="00353A81" w:rsidRPr="006B2F8B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p</w:t>
                            </w:r>
                            <w:r w:rsidR="00353A81" w:rsidRPr="006B2F8B">
                              <w:rPr>
                                <w:b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7740" w:type="dxa"/>
                            <w:gridSpan w:val="2"/>
                            <w:shd w:val="clear" w:color="auto" w:fill="FFCC99"/>
                            <w:vAlign w:val="center"/>
                          </w:tcPr>
                          <w:p w14:paraId="13E5CC8D" w14:textId="255C0F5B" w:rsidR="00353A81" w:rsidRPr="006B2F8B" w:rsidRDefault="00353A81" w:rsidP="00D4650F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BREAK</w:t>
                            </w:r>
                          </w:p>
                        </w:tc>
                      </w:tr>
                      <w:tr w:rsidR="00353A81" w:rsidRPr="006B2F8B" w14:paraId="4B910D1E" w14:textId="77777777" w:rsidTr="003D7FBA">
                        <w:trPr>
                          <w:trHeight w:val="980"/>
                        </w:trPr>
                        <w:tc>
                          <w:tcPr>
                            <w:tcW w:w="3354" w:type="dxa"/>
                            <w:vAlign w:val="center"/>
                          </w:tcPr>
                          <w:p w14:paraId="76E19579" w14:textId="529CFE25" w:rsidR="00353A81" w:rsidRPr="006B2F8B" w:rsidRDefault="003B0F71" w:rsidP="003B0F7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  <w:r w:rsidR="007A3C5B">
                              <w:rPr>
                                <w:b/>
                              </w:rPr>
                              <w:t>:45</w:t>
                            </w:r>
                            <w:r w:rsidR="00353A81" w:rsidRPr="006B2F8B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p</w:t>
                            </w:r>
                            <w:r w:rsidR="00353A81" w:rsidRPr="006B2F8B">
                              <w:rPr>
                                <w:b/>
                              </w:rPr>
                              <w:t xml:space="preserve">m – </w:t>
                            </w:r>
                            <w:r>
                              <w:rPr>
                                <w:b/>
                              </w:rPr>
                              <w:t>3</w:t>
                            </w:r>
                            <w:r w:rsidR="00353A81">
                              <w:rPr>
                                <w:b/>
                              </w:rPr>
                              <w:t>:</w:t>
                            </w:r>
                            <w:r w:rsidR="000201AE">
                              <w:rPr>
                                <w:b/>
                              </w:rPr>
                              <w:t>15</w:t>
                            </w:r>
                            <w:r>
                              <w:rPr>
                                <w:b/>
                              </w:rPr>
                              <w:t xml:space="preserve"> p</w:t>
                            </w:r>
                            <w:r w:rsidR="00353A81" w:rsidRPr="006B2F8B">
                              <w:rPr>
                                <w:b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870" w:type="dxa"/>
                            <w:vAlign w:val="center"/>
                          </w:tcPr>
                          <w:p w14:paraId="4932A97E" w14:textId="0AAA7747" w:rsidR="00954DFB" w:rsidRPr="006B2F8B" w:rsidRDefault="000201AE" w:rsidP="00954DFB">
                            <w:pPr>
                              <w:jc w:val="center"/>
                            </w:pPr>
                            <w:r>
                              <w:t>Hospital Roles and Responsibilities</w:t>
                            </w:r>
                            <w:r w:rsidRPr="006B2F8B">
                              <w:t xml:space="preserve"> </w:t>
                            </w:r>
                          </w:p>
                        </w:tc>
                        <w:tc>
                          <w:tcPr>
                            <w:tcW w:w="3870" w:type="dxa"/>
                            <w:vAlign w:val="center"/>
                          </w:tcPr>
                          <w:p w14:paraId="0FFE5472" w14:textId="77777777" w:rsidR="000201AE" w:rsidRDefault="000201AE" w:rsidP="000201AE">
                            <w:pPr>
                              <w:jc w:val="center"/>
                            </w:pPr>
                            <w:r>
                              <w:t>Chris Gillies</w:t>
                            </w:r>
                          </w:p>
                          <w:p w14:paraId="2AFA5057" w14:textId="77777777" w:rsidR="000201AE" w:rsidRDefault="000201AE" w:rsidP="000201AE">
                            <w:pPr>
                              <w:jc w:val="center"/>
                            </w:pPr>
                            <w:r>
                              <w:t>Director of Medical Affairs,</w:t>
                            </w:r>
                          </w:p>
                          <w:p w14:paraId="20C1F2EC" w14:textId="5FE8D28D" w:rsidR="00353A81" w:rsidRPr="006B2F8B" w:rsidRDefault="000201AE" w:rsidP="000201AE">
                            <w:pPr>
                              <w:jc w:val="center"/>
                            </w:pPr>
                            <w:r>
                              <w:t>KGH and HDH</w:t>
                            </w:r>
                          </w:p>
                        </w:tc>
                      </w:tr>
                      <w:tr w:rsidR="00353A81" w:rsidRPr="006B2F8B" w14:paraId="573CA4A3" w14:textId="77777777" w:rsidTr="003D7FBA">
                        <w:trPr>
                          <w:trHeight w:val="1054"/>
                        </w:trPr>
                        <w:tc>
                          <w:tcPr>
                            <w:tcW w:w="3354" w:type="dxa"/>
                            <w:vAlign w:val="center"/>
                          </w:tcPr>
                          <w:p w14:paraId="16B11962" w14:textId="1D1827DD" w:rsidR="00353A81" w:rsidRDefault="003B0F71" w:rsidP="003B0F7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3:15</w:t>
                            </w:r>
                            <w:r w:rsidR="00353A81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p</w:t>
                            </w:r>
                            <w:r w:rsidR="00353A81">
                              <w:rPr>
                                <w:b/>
                              </w:rPr>
                              <w:t xml:space="preserve">m – </w:t>
                            </w:r>
                            <w:r>
                              <w:rPr>
                                <w:b/>
                              </w:rPr>
                              <w:t>3:45</w:t>
                            </w:r>
                            <w:r w:rsidR="00353A81">
                              <w:rPr>
                                <w:b/>
                              </w:rPr>
                              <w:t xml:space="preserve"> pm</w:t>
                            </w:r>
                          </w:p>
                        </w:tc>
                        <w:tc>
                          <w:tcPr>
                            <w:tcW w:w="3870" w:type="dxa"/>
                            <w:vAlign w:val="center"/>
                          </w:tcPr>
                          <w:p w14:paraId="23278425" w14:textId="1084D4C3" w:rsidR="008F63D7" w:rsidRDefault="003B0F71" w:rsidP="00D4650F">
                            <w:pPr>
                              <w:jc w:val="center"/>
                            </w:pPr>
                            <w:r>
                              <w:t>CBME and the Chief Resident Responsibilities</w:t>
                            </w:r>
                          </w:p>
                        </w:tc>
                        <w:tc>
                          <w:tcPr>
                            <w:tcW w:w="3870" w:type="dxa"/>
                            <w:vAlign w:val="center"/>
                          </w:tcPr>
                          <w:p w14:paraId="200C9DF0" w14:textId="77777777" w:rsidR="003D7FBA" w:rsidRDefault="003D7FBA" w:rsidP="00623280">
                            <w:pPr>
                              <w:jc w:val="center"/>
                            </w:pPr>
                          </w:p>
                          <w:p w14:paraId="1BCE5531" w14:textId="3F360F9A" w:rsidR="00353A81" w:rsidRDefault="003D7FBA" w:rsidP="00623280">
                            <w:pPr>
                              <w:jc w:val="center"/>
                            </w:pPr>
                            <w:r>
                              <w:t xml:space="preserve">Dr. </w:t>
                            </w:r>
                            <w:r w:rsidR="003B0F71">
                              <w:t>Jena Hall</w:t>
                            </w:r>
                            <w:r w:rsidR="002753C0">
                              <w:t xml:space="preserve">, PGY 2, </w:t>
                            </w:r>
                            <w:r w:rsidR="003B0F71">
                              <w:t>CIP/OBGYN</w:t>
                            </w:r>
                          </w:p>
                          <w:p w14:paraId="4C54250F" w14:textId="77777777" w:rsidR="003B0F71" w:rsidRDefault="003D7FBA" w:rsidP="00623280">
                            <w:pPr>
                              <w:jc w:val="center"/>
                            </w:pPr>
                            <w:r>
                              <w:t xml:space="preserve">Dr. </w:t>
                            </w:r>
                            <w:r w:rsidR="003B0F71">
                              <w:t>Samantha Buttemer</w:t>
                            </w:r>
                            <w:r w:rsidR="002753C0">
                              <w:t xml:space="preserve">, </w:t>
                            </w:r>
                          </w:p>
                          <w:p w14:paraId="0EB2C45B" w14:textId="531E7C6D" w:rsidR="003D7FBA" w:rsidRDefault="002753C0" w:rsidP="00623280">
                            <w:pPr>
                              <w:jc w:val="center"/>
                            </w:pPr>
                            <w:r>
                              <w:t xml:space="preserve">PGY </w:t>
                            </w:r>
                            <w:r w:rsidR="003B0F71">
                              <w:t>2</w:t>
                            </w:r>
                            <w:r>
                              <w:t xml:space="preserve">, </w:t>
                            </w:r>
                            <w:r w:rsidR="003B0F71">
                              <w:t>PH&amp;PM</w:t>
                            </w:r>
                          </w:p>
                          <w:p w14:paraId="68AD30F9" w14:textId="77777777" w:rsidR="00353A81" w:rsidRDefault="00353A81" w:rsidP="00954DFB">
                            <w:pPr>
                              <w:jc w:val="center"/>
                            </w:pPr>
                          </w:p>
                        </w:tc>
                      </w:tr>
                      <w:tr w:rsidR="0044574F" w:rsidRPr="006B2F8B" w14:paraId="04F79917" w14:textId="77777777" w:rsidTr="003D7FBA">
                        <w:trPr>
                          <w:trHeight w:val="1084"/>
                        </w:trPr>
                        <w:tc>
                          <w:tcPr>
                            <w:tcW w:w="3354" w:type="dxa"/>
                            <w:vAlign w:val="center"/>
                          </w:tcPr>
                          <w:p w14:paraId="43AEA9B7" w14:textId="7109EDBA" w:rsidR="0044574F" w:rsidRDefault="003B0F71" w:rsidP="003B0F7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3:45</w:t>
                            </w:r>
                            <w:r w:rsidR="0044574F">
                              <w:rPr>
                                <w:b/>
                              </w:rPr>
                              <w:t xml:space="preserve"> pm – </w:t>
                            </w:r>
                            <w:r>
                              <w:rPr>
                                <w:b/>
                              </w:rPr>
                              <w:t>4:30</w:t>
                            </w:r>
                            <w:r w:rsidR="0044574F">
                              <w:rPr>
                                <w:b/>
                              </w:rPr>
                              <w:t xml:space="preserve"> pm</w:t>
                            </w:r>
                          </w:p>
                        </w:tc>
                        <w:tc>
                          <w:tcPr>
                            <w:tcW w:w="3870" w:type="dxa"/>
                            <w:vAlign w:val="center"/>
                          </w:tcPr>
                          <w:p w14:paraId="1EB1AD7F" w14:textId="334B9954" w:rsidR="0044574F" w:rsidRPr="00E645CE" w:rsidRDefault="000201AE" w:rsidP="00C03638">
                            <w:pPr>
                              <w:jc w:val="center"/>
                            </w:pPr>
                            <w:r>
                              <w:t xml:space="preserve">PARO </w:t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3870" w:type="dxa"/>
                            <w:vAlign w:val="center"/>
                          </w:tcPr>
                          <w:p w14:paraId="58CA64B3" w14:textId="77777777" w:rsidR="003B0F71" w:rsidRDefault="000201AE" w:rsidP="000201AE">
                            <w:pPr>
                              <w:jc w:val="center"/>
                            </w:pPr>
                            <w:r>
                              <w:t xml:space="preserve">Dr. </w:t>
                            </w:r>
                            <w:r w:rsidR="003B0F71">
                              <w:t>Bryce Durafourt</w:t>
                            </w:r>
                            <w:r>
                              <w:t xml:space="preserve">, </w:t>
                            </w:r>
                          </w:p>
                          <w:p w14:paraId="01E246DD" w14:textId="67861C70" w:rsidR="000201AE" w:rsidRDefault="000201AE" w:rsidP="000201AE">
                            <w:pPr>
                              <w:jc w:val="center"/>
                            </w:pPr>
                            <w:r>
                              <w:t xml:space="preserve">PGY </w:t>
                            </w:r>
                            <w:r w:rsidR="003B0F71">
                              <w:t>2</w:t>
                            </w:r>
                            <w:r>
                              <w:t xml:space="preserve">, </w:t>
                            </w:r>
                            <w:r w:rsidR="003B0F71">
                              <w:t>Neurology</w:t>
                            </w:r>
                          </w:p>
                          <w:p w14:paraId="4B1D1EFD" w14:textId="624C8860" w:rsidR="00427C1E" w:rsidRDefault="00427C1E" w:rsidP="000201AE">
                            <w:pPr>
                              <w:jc w:val="center"/>
                            </w:pPr>
                            <w:r>
                              <w:t>Dr. Miriam Lermer</w:t>
                            </w:r>
                          </w:p>
                          <w:p w14:paraId="60C54561" w14:textId="2D18B1AE" w:rsidR="000201AE" w:rsidRDefault="00FB2455" w:rsidP="000201AE">
                            <w:pPr>
                              <w:jc w:val="center"/>
                            </w:pPr>
                            <w:r>
                              <w:t>PARO Board Member</w:t>
                            </w:r>
                            <w:r w:rsidR="00427C1E">
                              <w:t>, McMaster</w:t>
                            </w:r>
                          </w:p>
                          <w:p w14:paraId="215996B6" w14:textId="5BB02813" w:rsidR="00C3059F" w:rsidRDefault="00C3059F" w:rsidP="00954DFB">
                            <w:pPr>
                              <w:jc w:val="center"/>
                            </w:pPr>
                          </w:p>
                        </w:tc>
                      </w:tr>
                      <w:tr w:rsidR="003B0F71" w:rsidRPr="006B2F8B" w14:paraId="5D16F3AA" w14:textId="77777777" w:rsidTr="00353A81">
                        <w:trPr>
                          <w:trHeight w:val="610"/>
                        </w:trPr>
                        <w:tc>
                          <w:tcPr>
                            <w:tcW w:w="3354" w:type="dxa"/>
                            <w:shd w:val="clear" w:color="auto" w:fill="FFCC99"/>
                            <w:vAlign w:val="center"/>
                          </w:tcPr>
                          <w:p w14:paraId="4C84D56F" w14:textId="7EDAD4AB" w:rsidR="003B0F71" w:rsidRPr="006B2F8B" w:rsidRDefault="003B0F71" w:rsidP="007A3C5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7740" w:type="dxa"/>
                            <w:gridSpan w:val="2"/>
                            <w:shd w:val="clear" w:color="auto" w:fill="FFCC99"/>
                            <w:vAlign w:val="center"/>
                          </w:tcPr>
                          <w:p w14:paraId="66AEDB10" w14:textId="7BAEE02B" w:rsidR="003B0F71" w:rsidRPr="006B2F8B" w:rsidRDefault="003B0F71" w:rsidP="00D4650F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1AC31D8B" w14:textId="77777777" w:rsidR="00353A81" w:rsidRPr="00536068" w:rsidRDefault="00353A81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F569E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A21CFBC" wp14:editId="46FF2B39">
                <wp:simplePos x="0" y="0"/>
                <wp:positionH relativeFrom="page">
                  <wp:posOffset>365760</wp:posOffset>
                </wp:positionH>
                <wp:positionV relativeFrom="page">
                  <wp:posOffset>228600</wp:posOffset>
                </wp:positionV>
                <wp:extent cx="7040880" cy="685800"/>
                <wp:effectExtent l="0" t="0" r="0" b="0"/>
                <wp:wrapTight wrapText="bothSides">
                  <wp:wrapPolygon edited="0">
                    <wp:start x="234" y="800"/>
                    <wp:lineTo x="234" y="20000"/>
                    <wp:lineTo x="21273" y="20000"/>
                    <wp:lineTo x="21273" y="800"/>
                    <wp:lineTo x="234" y="800"/>
                  </wp:wrapPolygon>
                </wp:wrapTight>
                <wp:docPr id="434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088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4C552" w14:textId="77777777" w:rsidR="00353A81" w:rsidRPr="00CD222F" w:rsidRDefault="00353A81" w:rsidP="003C4BA7">
                            <w:pPr>
                              <w:pStyle w:val="Heading3"/>
                              <w:rPr>
                                <w:sz w:val="56"/>
                              </w:rPr>
                            </w:pPr>
                            <w:r w:rsidRPr="00CD222F">
                              <w:rPr>
                                <w:sz w:val="56"/>
                              </w:rPr>
                              <w:t>Program Schedule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037" type="#_x0000_t202" style="position:absolute;margin-left:28.8pt;margin-top:18pt;width:554.4pt;height:54pt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" filled="f" stroked="f">
                <v:textbox inset="10.8pt,7.2pt,10.8pt,7.2pt">
                  <w:txbxContent>
                    <w:p w14:paraId="7DF4C552" w14:textId="77777777" w:rsidR="00353A81" w:rsidRPr="00CD222F" w:rsidRDefault="00353A81" w:rsidP="003C4BA7">
                      <w:pPr>
                        <w:pStyle w:val="Heading3"/>
                        <w:rPr>
                          <w:sz w:val="56"/>
                        </w:rPr>
                      </w:pPr>
                      <w:r w:rsidRPr="00CD222F">
                        <w:rPr>
                          <w:sz w:val="56"/>
                        </w:rPr>
                        <w:t>Program Schedule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F569E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AED4679" wp14:editId="008F2AC6">
                <wp:simplePos x="0" y="0"/>
                <wp:positionH relativeFrom="page">
                  <wp:posOffset>137160</wp:posOffset>
                </wp:positionH>
                <wp:positionV relativeFrom="page">
                  <wp:posOffset>9144000</wp:posOffset>
                </wp:positionV>
                <wp:extent cx="7514590" cy="419100"/>
                <wp:effectExtent l="0" t="0" r="0" b="0"/>
                <wp:wrapTight wrapText="bothSides">
                  <wp:wrapPolygon edited="0">
                    <wp:start x="73" y="1309"/>
                    <wp:lineTo x="73" y="18327"/>
                    <wp:lineTo x="21465" y="18327"/>
                    <wp:lineTo x="21465" y="1309"/>
                    <wp:lineTo x="73" y="1309"/>
                  </wp:wrapPolygon>
                </wp:wrapTight>
                <wp:docPr id="426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459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848837" w14:textId="77777777" w:rsidR="00353A81" w:rsidRPr="00905240" w:rsidRDefault="00353A81" w:rsidP="003C4BA7">
                            <w:pPr>
                              <w:jc w:val="center"/>
                              <w:rPr>
                                <w:color w:val="943634" w:themeColor="accent2" w:themeShade="BF"/>
                                <w:sz w:val="28"/>
                              </w:rPr>
                            </w:pPr>
                            <w:r w:rsidRPr="00905240">
                              <w:rPr>
                                <w:color w:val="943634" w:themeColor="accent2" w:themeShade="BF"/>
                                <w:sz w:val="28"/>
                              </w:rPr>
                              <w:t>Workshop material is available online at:  meds.queensu.ca/postgraduate/educational_sessions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038" type="#_x0000_t202" style="position:absolute;margin-left:10.8pt;margin-top:10in;width:591.7pt;height:33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" mv:complextextbox="1" filled="f" stroked="f">
                <v:textbox inset=",7.2pt,,7.2pt">
                  <w:txbxContent>
                    <w:p w14:paraId="32848837" w14:textId="77777777" w:rsidR="00353A81" w:rsidRPr="00905240" w:rsidRDefault="00353A81" w:rsidP="003C4BA7">
                      <w:pPr>
                        <w:jc w:val="center"/>
                        <w:rPr>
                          <w:color w:val="943634" w:themeColor="accent2" w:themeShade="BF"/>
                          <w:sz w:val="28"/>
                        </w:rPr>
                      </w:pPr>
                      <w:r w:rsidRPr="00905240">
                        <w:rPr>
                          <w:color w:val="943634" w:themeColor="accent2" w:themeShade="BF"/>
                          <w:sz w:val="28"/>
                        </w:rPr>
                        <w:t>Workshop material is available online at:  meds.queensu.ca/postgraduate/</w:t>
                      </w:r>
                      <w:proofErr w:type="spellStart"/>
                      <w:r w:rsidRPr="00905240">
                        <w:rPr>
                          <w:color w:val="943634" w:themeColor="accent2" w:themeShade="BF"/>
                          <w:sz w:val="28"/>
                        </w:rPr>
                        <w:t>educational_sessions</w:t>
                      </w:r>
                      <w:proofErr w:type="spellEnd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F569E"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7D65E3A9" wp14:editId="3D8FF4CE">
                <wp:simplePos x="0" y="0"/>
                <wp:positionH relativeFrom="page">
                  <wp:posOffset>365760</wp:posOffset>
                </wp:positionH>
                <wp:positionV relativeFrom="page">
                  <wp:posOffset>9601200</wp:posOffset>
                </wp:positionV>
                <wp:extent cx="7040880" cy="177800"/>
                <wp:effectExtent l="0" t="0" r="0" b="0"/>
                <wp:wrapTight wrapText="bothSides">
                  <wp:wrapPolygon edited="0">
                    <wp:start x="0" y="0"/>
                    <wp:lineTo x="0" y="18514"/>
                    <wp:lineTo x="21506" y="18514"/>
                    <wp:lineTo x="21506" y="0"/>
                    <wp:lineTo x="0" y="0"/>
                  </wp:wrapPolygon>
                </wp:wrapTight>
                <wp:docPr id="428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880" cy="177800"/>
                          <a:chOff x="580" y="5320"/>
                          <a:chExt cx="11088" cy="280"/>
                        </a:xfrm>
                      </wpg:grpSpPr>
                      <wps:wsp>
                        <wps:cNvPr id="429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580" y="5320"/>
                            <a:ext cx="3888" cy="280"/>
                          </a:xfrm>
                          <a:prstGeom prst="rect">
                            <a:avLst/>
                          </a:prstGeom>
                          <a:solidFill>
                            <a:srgbClr val="99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30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4468" y="5320"/>
                            <a:ext cx="2160" cy="280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31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6628" y="5320"/>
                            <a:ext cx="5040" cy="280"/>
                          </a:xfrm>
                          <a:prstGeom prst="rect">
                            <a:avLst/>
                          </a:pr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" o:spid="_x0000_s1026" style="position:absolute;margin-left:28.8pt;margin-top:756pt;width:554.4pt;height:14pt;z-index:251758592;mso-position-horizontal-relative:page;mso-position-vertical-relative:page" coordorigin="580,5320" coordsize="11088,2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">
                <v:rect id="Rectangle 227" o:spid="_x0000_s1027" style="position:absolute;left:580;top:5320;width:3888;height:2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FVHZxgAA&#10;ANwAAAAPAAAAZHJzL2Rvd25yZXYueG1sRI9Ba8JAFITvBf/D8gq91Y1WWk1dRVoVQYo0VfD4yD6T&#10;YPZt2F1N/PduodDjMDPfMNN5Z2pxJecrywoG/QQEcW51xYWC/c/qeQzCB2SNtWVScCMP81nvYYqp&#10;ti1/0zULhYgQ9ikqKENoUil9XpJB37cNcfRO1hkMUbpCaodthJtaDpPkVRqsOC6U2NBHSfk5u5hI&#10;2R7b3adbrg+nfJwNvnbu/OLflHp67BbvIAJ14T/8195oBaPhBH7PxCMgZ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HFVHZxgAAANwAAAAPAAAAAAAAAAAAAAAAAJcCAABkcnMv&#10;ZG93bnJldi54bWxQSwUGAAAAAAQABAD1AAAAigMAAAAA&#10;" fillcolor="#900" stroked="f" strokecolor="#4a7ebb" strokeweight="1.5pt">
                  <v:shadow opacity="22938f" mv:blur="38100f" offset="0,2pt"/>
                  <v:textbox inset=",7.2pt,,7.2pt"/>
                </v:rect>
                <v:rect id="Rectangle 228" o:spid="_x0000_s1028" style="position:absolute;left:4468;top:5320;width:2160;height:2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oP6BwQAA&#10;ANwAAAAPAAAAZHJzL2Rvd25yZXYueG1sRE/Pa8IwFL4P/B/CE7wMTa1jSDWKDgv1tqno9dE8m2Lz&#10;UppM639vDoMdP77fy3VvG3GnzteOFUwnCQji0umaKwWnYz6eg/ABWWPjmBQ8ycN6NXhbYqbdg3/o&#10;fgiViCHsM1RgQmgzKX1pyKKfuJY4clfXWQwRdpXUHT5iuG1kmiSf0mLNscFgS1+Gytvh1yp432F5&#10;Nm2aF9/77SxPL7tpkd+UGg37zQJEoD78i//chVbwMYvz45l4BOTq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6D+gcEAAADcAAAADwAAAAAAAAAAAAAAAACXAgAAZHJzL2Rvd25y&#10;ZXYueG1sUEsFBgAAAAAEAAQA9QAAAIUDAAAAAA==&#10;" fillcolor="#f60" stroked="f" strokecolor="#4a7ebb" strokeweight="1.5pt">
                  <v:shadow opacity="22938f" mv:blur="38100f" offset="0,2pt"/>
                  <v:textbox inset=",7.2pt,,7.2pt"/>
                </v:rect>
                <v:rect id="Rectangle 229" o:spid="_x0000_s1029" style="position:absolute;left:6628;top:5320;width:5040;height:2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JdCYxQAA&#10;ANwAAAAPAAAAZHJzL2Rvd25yZXYueG1sRI/NasMwEITvhbyD2EJvsZwfQnGjhCZpQ6GX1M0DLNbG&#10;dmKtjCT/9O2jQqHHYWa+Ydbb0TSiJ+drywpmSQqCuLC65lLB+ft9+gzCB2SNjWVS8EMetpvJwxoz&#10;bQf+oj4PpYgQ9hkqqEJoMyl9UZFBn9iWOHoX6wyGKF0ptcMhwk0j52m6kgZrjgsVtrSvqLjlnVHA&#10;u6s/Hw+pe/tcnJqupd21W45KPT2Ory8gAo3hP/zX/tAKlosZ/J6JR0Bu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wl0JjFAAAA3AAAAA8AAAAAAAAAAAAAAAAAlwIAAGRycy9k&#10;b3ducmV2LnhtbFBLBQYAAAAABAAEAPUAAACJAwAAAAA=&#10;" fillcolor="#9c0" stroked="f" strokecolor="#4a7ebb" strokeweight="1.5pt">
                  <v:shadow opacity="22938f" mv:blur="38100f" offset="0,2pt"/>
                  <v:textbox inset=",7.2pt,,7.2pt"/>
                </v:rect>
                <w10:wrap type="tight" anchorx="page" anchory="page"/>
              </v:group>
            </w:pict>
          </mc:Fallback>
        </mc:AlternateContent>
      </w:r>
      <w:r w:rsidR="00DC46DA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115370F" wp14:editId="15EDF63F">
                <wp:simplePos x="0" y="0"/>
                <wp:positionH relativeFrom="page">
                  <wp:posOffset>7305040</wp:posOffset>
                </wp:positionH>
                <wp:positionV relativeFrom="page">
                  <wp:posOffset>292100</wp:posOffset>
                </wp:positionV>
                <wp:extent cx="108585" cy="314960"/>
                <wp:effectExtent l="2540" t="0" r="3175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32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94CD6" w14:textId="77777777" w:rsidR="00353A81" w:rsidRDefault="00353A81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039" type="#_x0000_t202" style="position:absolute;margin-left:575.2pt;margin-top:23pt;width:8.55pt;height:24.8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" mv:complextextbox="1" stroked="f">
                <v:textbox inset=",7.2pt,,7.2pt">
                  <w:txbxContent>
                    <w:p w14:paraId="0DB94CD6" w14:textId="77777777" w:rsidR="00353A81" w:rsidRDefault="00353A81"/>
                  </w:txbxContent>
                </v:textbox>
                <w10:wrap type="tight" anchorx="page" anchory="page"/>
              </v:shape>
            </w:pict>
          </mc:Fallback>
        </mc:AlternateContent>
      </w:r>
      <w:r w:rsidR="00DC46DA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50C806A" wp14:editId="5602F734">
                <wp:simplePos x="0" y="0"/>
                <wp:positionH relativeFrom="page">
                  <wp:posOffset>365760</wp:posOffset>
                </wp:positionH>
                <wp:positionV relativeFrom="page">
                  <wp:posOffset>292100</wp:posOffset>
                </wp:positionV>
                <wp:extent cx="840740" cy="314960"/>
                <wp:effectExtent l="0" t="0" r="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33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740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801AE7" w14:textId="77777777" w:rsidR="00353A81" w:rsidRDefault="00353A81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040" type="#_x0000_t202" style="position:absolute;margin-left:28.8pt;margin-top:23pt;width:66.2pt;height:24.8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" mv:complextextbox="1" stroked="f">
                <v:textbox inset=",7.2pt,,7.2pt">
                  <w:txbxContent>
                    <w:p w14:paraId="66801AE7" w14:textId="77777777" w:rsidR="00353A81" w:rsidRDefault="00353A81"/>
                  </w:txbxContent>
                </v:textbox>
                <w10:wrap type="tight" anchorx="page" anchory="page"/>
              </v:shape>
            </w:pict>
          </mc:Fallback>
        </mc:AlternateContent>
      </w:r>
      <w:r w:rsidR="007B23FC">
        <w:br w:type="page"/>
      </w:r>
      <w:r w:rsidR="00DC46D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5135181" wp14:editId="4BDB2C40">
                <wp:simplePos x="0" y="0"/>
                <wp:positionH relativeFrom="page">
                  <wp:posOffset>5918200</wp:posOffset>
                </wp:positionH>
                <wp:positionV relativeFrom="page">
                  <wp:posOffset>8077200</wp:posOffset>
                </wp:positionV>
                <wp:extent cx="1534160" cy="1377950"/>
                <wp:effectExtent l="0" t="0" r="0" b="0"/>
                <wp:wrapTight wrapText="bothSides">
                  <wp:wrapPolygon edited="0">
                    <wp:start x="358" y="398"/>
                    <wp:lineTo x="358" y="20704"/>
                    <wp:lineTo x="20742" y="20704"/>
                    <wp:lineTo x="20742" y="398"/>
                    <wp:lineTo x="358" y="398"/>
                  </wp:wrapPolygon>
                </wp:wrapTight>
                <wp:docPr id="339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160" cy="137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03A89B" w14:textId="22AE5922" w:rsidR="00353A81" w:rsidRPr="00117050" w:rsidRDefault="00353A81" w:rsidP="003C4BA7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2"/>
                              </w:rPr>
                              <w:t>PARO</w:t>
                            </w:r>
                          </w:p>
                          <w:p w14:paraId="2C6823F1" w14:textId="77777777" w:rsidR="00353A81" w:rsidRDefault="00353A81" w:rsidP="003C4BA7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079FE08B" w14:textId="77777777" w:rsidR="00353A81" w:rsidRPr="00117050" w:rsidRDefault="00353A81" w:rsidP="003C4BA7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3237A207" w14:textId="77777777" w:rsidR="00353A81" w:rsidRPr="00117050" w:rsidRDefault="00353A81" w:rsidP="003C4BA7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2"/>
                              </w:rPr>
                              <w:t>1.877.979.1183</w:t>
                            </w:r>
                          </w:p>
                          <w:p w14:paraId="1B4FB957" w14:textId="77777777" w:rsidR="00353A81" w:rsidRPr="00117050" w:rsidRDefault="00353A81" w:rsidP="003C4BA7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5C860D6E" w14:textId="141E62C5" w:rsidR="00353A81" w:rsidRPr="00117050" w:rsidRDefault="00353A81" w:rsidP="003C4BA7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2"/>
                              </w:rPr>
                              <w:t>paro</w:t>
                            </w:r>
                            <w:r w:rsidRPr="00117050">
                              <w:rPr>
                                <w:color w:val="FFFFFF" w:themeColor="background1"/>
                                <w:sz w:val="22"/>
                              </w:rPr>
                              <w:t>@</w:t>
                            </w:r>
                            <w:r>
                              <w:rPr>
                                <w:color w:val="FFFFFF" w:themeColor="background1"/>
                                <w:sz w:val="22"/>
                              </w:rPr>
                              <w:t>paroteam.ca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041" type="#_x0000_t202" style="position:absolute;margin-left:466pt;margin-top:636pt;width:120.8pt;height:108.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" mv:complextextbox="1" filled="f" stroked="f">
                <v:textbox inset=",7.2pt,,7.2pt">
                  <w:txbxContent>
                    <w:p w14:paraId="4903A89B" w14:textId="22AE5922" w:rsidR="00353A81" w:rsidRPr="00117050" w:rsidRDefault="00353A81" w:rsidP="003C4BA7">
                      <w:pPr>
                        <w:rPr>
                          <w:color w:val="FFFFFF" w:themeColor="background1"/>
                          <w:sz w:val="22"/>
                        </w:rPr>
                      </w:pPr>
                      <w:r>
                        <w:rPr>
                          <w:color w:val="FFFFFF" w:themeColor="background1"/>
                          <w:sz w:val="22"/>
                        </w:rPr>
                        <w:t>PARO</w:t>
                      </w:r>
                    </w:p>
                    <w:p w14:paraId="2C6823F1" w14:textId="77777777" w:rsidR="00353A81" w:rsidRDefault="00353A81" w:rsidP="003C4BA7">
                      <w:pPr>
                        <w:rPr>
                          <w:color w:val="FFFFFF" w:themeColor="background1"/>
                          <w:sz w:val="22"/>
                        </w:rPr>
                      </w:pPr>
                    </w:p>
                    <w:p w14:paraId="079FE08B" w14:textId="77777777" w:rsidR="00353A81" w:rsidRPr="00117050" w:rsidRDefault="00353A81" w:rsidP="003C4BA7">
                      <w:pPr>
                        <w:rPr>
                          <w:color w:val="FFFFFF" w:themeColor="background1"/>
                          <w:sz w:val="22"/>
                        </w:rPr>
                      </w:pPr>
                    </w:p>
                    <w:p w14:paraId="3237A207" w14:textId="77777777" w:rsidR="00353A81" w:rsidRPr="00117050" w:rsidRDefault="00353A81" w:rsidP="003C4BA7">
                      <w:pPr>
                        <w:rPr>
                          <w:color w:val="FFFFFF" w:themeColor="background1"/>
                          <w:sz w:val="22"/>
                        </w:rPr>
                      </w:pPr>
                      <w:r>
                        <w:rPr>
                          <w:color w:val="FFFFFF" w:themeColor="background1"/>
                          <w:sz w:val="22"/>
                        </w:rPr>
                        <w:t>1.877.979.1183</w:t>
                      </w:r>
                    </w:p>
                    <w:p w14:paraId="1B4FB957" w14:textId="77777777" w:rsidR="00353A81" w:rsidRPr="00117050" w:rsidRDefault="00353A81" w:rsidP="003C4BA7">
                      <w:pPr>
                        <w:rPr>
                          <w:color w:val="FFFFFF" w:themeColor="background1"/>
                          <w:sz w:val="22"/>
                        </w:rPr>
                      </w:pPr>
                    </w:p>
                    <w:p w14:paraId="5C860D6E" w14:textId="141E62C5" w:rsidR="00353A81" w:rsidRPr="00117050" w:rsidRDefault="00353A81" w:rsidP="003C4BA7">
                      <w:pPr>
                        <w:rPr>
                          <w:color w:val="FFFFFF" w:themeColor="background1"/>
                          <w:sz w:val="22"/>
                        </w:rPr>
                      </w:pPr>
                      <w:r>
                        <w:rPr>
                          <w:color w:val="FFFFFF" w:themeColor="background1"/>
                          <w:sz w:val="22"/>
                        </w:rPr>
                        <w:t>paro</w:t>
                      </w:r>
                      <w:r w:rsidRPr="00117050">
                        <w:rPr>
                          <w:color w:val="FFFFFF" w:themeColor="background1"/>
                          <w:sz w:val="22"/>
                        </w:rPr>
                        <w:t>@</w:t>
                      </w:r>
                      <w:r>
                        <w:rPr>
                          <w:color w:val="FFFFFF" w:themeColor="background1"/>
                          <w:sz w:val="22"/>
                        </w:rPr>
                        <w:t>paroteam.ca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10AA8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017DDD28" wp14:editId="549A01E6">
                <wp:simplePos x="0" y="0"/>
                <wp:positionH relativeFrom="page">
                  <wp:posOffset>358775</wp:posOffset>
                </wp:positionH>
                <wp:positionV relativeFrom="page">
                  <wp:posOffset>878840</wp:posOffset>
                </wp:positionV>
                <wp:extent cx="7040880" cy="167640"/>
                <wp:effectExtent l="3175" t="2540" r="4445" b="0"/>
                <wp:wrapTight wrapText="bothSides">
                  <wp:wrapPolygon edited="0">
                    <wp:start x="-29" y="0"/>
                    <wp:lineTo x="-29" y="19309"/>
                    <wp:lineTo x="21600" y="19309"/>
                    <wp:lineTo x="21600" y="0"/>
                    <wp:lineTo x="-29" y="0"/>
                  </wp:wrapPolygon>
                </wp:wrapTight>
                <wp:docPr id="341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7040880" cy="167640"/>
                          <a:chOff x="580" y="5320"/>
                          <a:chExt cx="11088" cy="280"/>
                        </a:xfrm>
                      </wpg:grpSpPr>
                      <wps:wsp>
                        <wps:cNvPr id="342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580" y="5320"/>
                            <a:ext cx="3888" cy="280"/>
                          </a:xfrm>
                          <a:prstGeom prst="rect">
                            <a:avLst/>
                          </a:prstGeom>
                          <a:solidFill>
                            <a:srgbClr val="99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43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4468" y="5320"/>
                            <a:ext cx="2160" cy="280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44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6628" y="5320"/>
                            <a:ext cx="5040" cy="280"/>
                          </a:xfrm>
                          <a:prstGeom prst="rect">
                            <a:avLst/>
                          </a:pr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26" style="position:absolute;margin-left:28.25pt;margin-top:69.2pt;width:554.4pt;height:13.2pt;flip:y;z-index:251718656;mso-position-horizontal-relative:page;mso-position-vertical-relative:page" coordorigin="580,5320" coordsize="11088,2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">
                <v:rect id="Rectangle 269" o:spid="_x0000_s1027" style="position:absolute;left:580;top:5320;width:3888;height:2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xOttxgAA&#10;ANwAAAAPAAAAZHJzL2Rvd25yZXYueG1sRI9ba8JAFITfC/0Pyyn0rW68UCW6SqkXhCLSVMHHQ/aY&#10;BLNnw+7WxH/vFgo+DjPzDTNbdKYWV3K+sqyg30tAEOdWV1woOPys3yYgfEDWWFsmBTfysJg/P80w&#10;1bblb7pmoRARwj5FBWUITSqlz0sy6Hu2IY7e2TqDIUpXSO2wjXBTy0GSvEuDFceFEhv6LCm/ZL8m&#10;Ur5O7X7pVpvjOZ9k/d3eXYZ+rNTrS/cxBRGoC4/wf3urFQxHA/g7E4+An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UxOttxgAAANwAAAAPAAAAAAAAAAAAAAAAAJcCAABkcnMv&#10;ZG93bnJldi54bWxQSwUGAAAAAAQABAD1AAAAigMAAAAA&#10;" fillcolor="#900" stroked="f" strokecolor="#4a7ebb" strokeweight="1.5pt">
                  <v:shadow opacity="22938f" mv:blur="38100f" offset="0,2pt"/>
                  <v:textbox inset=",7.2pt,,7.2pt"/>
                </v:rect>
                <v:rect id="Rectangle 270" o:spid="_x0000_s1028" style="position:absolute;left:4468;top:5320;width:2160;height:2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3t7uxQAA&#10;ANwAAAAPAAAAZHJzL2Rvd25yZXYueG1sRI9Pa8JAFMTvBb/D8gq9FN2YFJHUVVQMxFv9g70+sq/Z&#10;YPZtyG41/fZdodDjMDO/YRarwbbiRr1vHCuYThIQxJXTDdcKzqdiPAfhA7LG1jEp+CEPq+XoaYG5&#10;dnc+0O0YahEh7HNUYELocil9Zciin7iOOHpfrrcYouxrqXu8R7htZZokM2mx4bhgsKOtoep6/LYK&#10;XndYXUyXFuXHfpMV6eduWhZXpV6eh/U7iEBD+A//tUutIHvL4HEmHgG5/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ve3u7FAAAA3AAAAA8AAAAAAAAAAAAAAAAAlwIAAGRycy9k&#10;b3ducmV2LnhtbFBLBQYAAAAABAAEAPUAAACJAwAAAAA=&#10;" fillcolor="#f60" stroked="f" strokecolor="#4a7ebb" strokeweight="1.5pt">
                  <v:shadow opacity="22938f" mv:blur="38100f" offset="0,2pt"/>
                  <v:textbox inset=",7.2pt,,7.2pt"/>
                </v:rect>
                <v:rect id="Rectangle 271" o:spid="_x0000_s1029" style="position:absolute;left:6628;top:5320;width:5040;height:2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/s0YwwAA&#10;ANwAAAAPAAAAZHJzL2Rvd25yZXYueG1sRI/RasJAFETfhf7Dcgt90001iERX0dqK4EurfsAle02i&#10;2bthd6Pp37uC4OMwM2eY2aIztbiS85VlBZ+DBARxbnXFhYLj4ac/AeEDssbaMin4Jw+L+Vtvhpm2&#10;N/6j6z4UIkLYZ6igDKHJpPR5SQb9wDbE0TtZZzBE6QqpHd4i3NRymCRjabDiuFBiQ18l5Zd9axTw&#10;6uyPm3Xivnej37ptaHVu006pj/duOQURqAuv8LO91QpGaQqPM/EIyP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0/s0YwwAAANwAAAAPAAAAAAAAAAAAAAAAAJcCAABkcnMvZG93&#10;bnJldi54bWxQSwUGAAAAAAQABAD1AAAAhwMAAAAA&#10;" fillcolor="#9c0" stroked="f" strokecolor="#4a7ebb" strokeweight="1.5pt">
                  <v:shadow opacity="22938f" mv:blur="38100f" offset="0,2pt"/>
                  <v:textbox inset=",7.2pt,,7.2pt"/>
                </v:rect>
                <w10:wrap type="tight" anchorx="page" anchory="page"/>
              </v:group>
            </w:pict>
          </mc:Fallback>
        </mc:AlternateContent>
      </w:r>
      <w:r w:rsidR="00610AA8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347C181" wp14:editId="0799C641">
                <wp:simplePos x="0" y="0"/>
                <wp:positionH relativeFrom="page">
                  <wp:posOffset>2778125</wp:posOffset>
                </wp:positionH>
                <wp:positionV relativeFrom="page">
                  <wp:posOffset>10160</wp:posOffset>
                </wp:positionV>
                <wp:extent cx="2202180" cy="952500"/>
                <wp:effectExtent l="0" t="0" r="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40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18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D1F9C" w14:textId="77777777" w:rsidR="00353A81" w:rsidRPr="00117050" w:rsidRDefault="00353A81" w:rsidP="003C4BA7">
                            <w:pPr>
                              <w:pStyle w:val="Heading3"/>
                              <w:rPr>
                                <w:sz w:val="96"/>
                              </w:rPr>
                            </w:pPr>
                            <w:r w:rsidRPr="00117050">
                              <w:rPr>
                                <w:sz w:val="96"/>
                              </w:rPr>
                              <w:t>NOTES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42" type="#_x0000_t202" style="position:absolute;margin-left:218.75pt;margin-top:.8pt;width:173.4pt;height:75pt;z-index: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" mv:complextextbox="1" filled="f" stroked="f">
                <v:textbox inset="10.8pt,7.2pt,10.8pt,7.2pt">
                  <w:txbxContent>
                    <w:p w14:paraId="7DFD1F9C" w14:textId="77777777" w:rsidR="00353A81" w:rsidRPr="00117050" w:rsidRDefault="00353A81" w:rsidP="003C4BA7">
                      <w:pPr>
                        <w:pStyle w:val="Heading3"/>
                        <w:rPr>
                          <w:sz w:val="96"/>
                        </w:rPr>
                      </w:pPr>
                      <w:r w:rsidRPr="00117050">
                        <w:rPr>
                          <w:sz w:val="96"/>
                        </w:rPr>
                        <w:t>NOTES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10AA8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EF6C845" wp14:editId="3C6DF11C">
                <wp:simplePos x="0" y="0"/>
                <wp:positionH relativeFrom="page">
                  <wp:posOffset>5705475</wp:posOffset>
                </wp:positionH>
                <wp:positionV relativeFrom="page">
                  <wp:posOffset>8124825</wp:posOffset>
                </wp:positionV>
                <wp:extent cx="0" cy="1282700"/>
                <wp:effectExtent l="79375" t="73025" r="85725" b="117475"/>
                <wp:wrapTight wrapText="bothSides">
                  <wp:wrapPolygon edited="0">
                    <wp:start x="-2147483648" y="0"/>
                    <wp:lineTo x="-2147483648" y="481"/>
                    <wp:lineTo x="-2147483648" y="22562"/>
                    <wp:lineTo x="-2147483648" y="22562"/>
                    <wp:lineTo x="-2147483648" y="22562"/>
                    <wp:lineTo x="-2147483648" y="1283"/>
                    <wp:lineTo x="-2147483648" y="160"/>
                    <wp:lineTo x="-2147483648" y="0"/>
                    <wp:lineTo x="-2147483648" y="0"/>
                  </wp:wrapPolygon>
                </wp:wrapTight>
                <wp:docPr id="338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27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6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9.25pt,639.75pt" to="449.25pt,74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" strokecolor="white [3212]" strokeweight="1.5pt">
                <v:shadow on="t" opacity="22938f" mv:blur="38100f" offset="0,2pt"/>
                <w10:wrap type="tight" anchorx="page" anchory="page"/>
              </v:line>
            </w:pict>
          </mc:Fallback>
        </mc:AlternateContent>
      </w:r>
      <w:r w:rsidR="00610AA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0C78FA5" wp14:editId="62DE89ED">
                <wp:simplePos x="0" y="0"/>
                <wp:positionH relativeFrom="page">
                  <wp:posOffset>3771900</wp:posOffset>
                </wp:positionH>
                <wp:positionV relativeFrom="page">
                  <wp:posOffset>8099425</wp:posOffset>
                </wp:positionV>
                <wp:extent cx="1866900" cy="137795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37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37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C91A75" w14:textId="77777777" w:rsidR="00353A81" w:rsidRPr="00117050" w:rsidRDefault="00353A81" w:rsidP="003C4BA7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2"/>
                              </w:rPr>
                              <w:t>KGH People Services and Organizational Effectiveness</w:t>
                            </w:r>
                          </w:p>
                          <w:p w14:paraId="0108B806" w14:textId="77777777" w:rsidR="00353A81" w:rsidRPr="00117050" w:rsidRDefault="00353A81" w:rsidP="003C4BA7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46887687" w14:textId="77777777" w:rsidR="00353A81" w:rsidRPr="00117050" w:rsidRDefault="00353A81" w:rsidP="003C4BA7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117050">
                              <w:rPr>
                                <w:color w:val="FFFFFF" w:themeColor="background1"/>
                                <w:sz w:val="22"/>
                              </w:rPr>
                              <w:t>613.</w:t>
                            </w:r>
                            <w:r>
                              <w:rPr>
                                <w:color w:val="FFFFFF" w:themeColor="background1"/>
                                <w:sz w:val="22"/>
                              </w:rPr>
                              <w:t>548.2365</w:t>
                            </w:r>
                          </w:p>
                          <w:p w14:paraId="7C37E34B" w14:textId="77777777" w:rsidR="00353A81" w:rsidRPr="00117050" w:rsidRDefault="00353A81" w:rsidP="003C4BA7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0717C024" w14:textId="77777777" w:rsidR="00353A81" w:rsidRPr="00117050" w:rsidRDefault="00353A81" w:rsidP="003C4BA7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2"/>
                              </w:rPr>
                              <w:t>peopleservices@kgh.kari.net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043" type="#_x0000_t202" style="position:absolute;margin-left:297pt;margin-top:637.75pt;width:147pt;height:108.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" mv:complextextbox="1" filled="f" stroked="f">
                <v:textbox inset=",7.2pt,,7.2pt">
                  <w:txbxContent>
                    <w:p w14:paraId="1FC91A75" w14:textId="77777777" w:rsidR="00353A81" w:rsidRPr="00117050" w:rsidRDefault="00353A81" w:rsidP="003C4BA7">
                      <w:pPr>
                        <w:rPr>
                          <w:color w:val="FFFFFF" w:themeColor="background1"/>
                          <w:sz w:val="22"/>
                        </w:rPr>
                      </w:pPr>
                      <w:r>
                        <w:rPr>
                          <w:color w:val="FFFFFF" w:themeColor="background1"/>
                          <w:sz w:val="22"/>
                        </w:rPr>
                        <w:t>KGH People Services and Organizational Effectiveness</w:t>
                      </w:r>
                    </w:p>
                    <w:p w14:paraId="0108B806" w14:textId="77777777" w:rsidR="00353A81" w:rsidRPr="00117050" w:rsidRDefault="00353A81" w:rsidP="003C4BA7">
                      <w:pPr>
                        <w:rPr>
                          <w:color w:val="FFFFFF" w:themeColor="background1"/>
                          <w:sz w:val="22"/>
                        </w:rPr>
                      </w:pPr>
                    </w:p>
                    <w:p w14:paraId="46887687" w14:textId="77777777" w:rsidR="00353A81" w:rsidRPr="00117050" w:rsidRDefault="00353A81" w:rsidP="003C4BA7">
                      <w:pPr>
                        <w:rPr>
                          <w:color w:val="FFFFFF" w:themeColor="background1"/>
                          <w:sz w:val="22"/>
                        </w:rPr>
                      </w:pPr>
                      <w:r w:rsidRPr="00117050">
                        <w:rPr>
                          <w:color w:val="FFFFFF" w:themeColor="background1"/>
                          <w:sz w:val="22"/>
                        </w:rPr>
                        <w:t>613.</w:t>
                      </w:r>
                      <w:r>
                        <w:rPr>
                          <w:color w:val="FFFFFF" w:themeColor="background1"/>
                          <w:sz w:val="22"/>
                        </w:rPr>
                        <w:t>548.2365</w:t>
                      </w:r>
                    </w:p>
                    <w:p w14:paraId="7C37E34B" w14:textId="77777777" w:rsidR="00353A81" w:rsidRPr="00117050" w:rsidRDefault="00353A81" w:rsidP="003C4BA7">
                      <w:pPr>
                        <w:rPr>
                          <w:color w:val="FFFFFF" w:themeColor="background1"/>
                          <w:sz w:val="22"/>
                        </w:rPr>
                      </w:pPr>
                    </w:p>
                    <w:p w14:paraId="0717C024" w14:textId="77777777" w:rsidR="00353A81" w:rsidRPr="00117050" w:rsidRDefault="00353A81" w:rsidP="003C4BA7">
                      <w:pPr>
                        <w:rPr>
                          <w:color w:val="FFFFFF" w:themeColor="background1"/>
                          <w:sz w:val="22"/>
                        </w:rPr>
                      </w:pPr>
                      <w:r>
                        <w:rPr>
                          <w:color w:val="FFFFFF" w:themeColor="background1"/>
                          <w:sz w:val="22"/>
                        </w:rPr>
                        <w:t>peopleservices@kgh.kari.net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10AA8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E5E32E6" wp14:editId="4ED36750">
                <wp:simplePos x="0" y="0"/>
                <wp:positionH relativeFrom="page">
                  <wp:posOffset>3762375</wp:posOffset>
                </wp:positionH>
                <wp:positionV relativeFrom="page">
                  <wp:posOffset>8108950</wp:posOffset>
                </wp:positionV>
                <wp:extent cx="0" cy="1282700"/>
                <wp:effectExtent l="79375" t="82550" r="85725" b="107950"/>
                <wp:wrapTight wrapText="bothSides">
                  <wp:wrapPolygon edited="0">
                    <wp:start x="-2147483648" y="0"/>
                    <wp:lineTo x="-2147483648" y="481"/>
                    <wp:lineTo x="-2147483648" y="22562"/>
                    <wp:lineTo x="-2147483648" y="22562"/>
                    <wp:lineTo x="-2147483648" y="22562"/>
                    <wp:lineTo x="-2147483648" y="1283"/>
                    <wp:lineTo x="-2147483648" y="160"/>
                    <wp:lineTo x="-2147483648" y="0"/>
                    <wp:lineTo x="-2147483648" y="0"/>
                  </wp:wrapPolygon>
                </wp:wrapTight>
                <wp:docPr id="336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27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4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6.25pt,638.5pt" to="296.25pt,739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" strokecolor="white [3212]" strokeweight="1.5pt">
                <v:shadow on="t" opacity="22938f" mv:blur="38100f" offset="0,2pt"/>
                <w10:wrap type="tight" anchorx="page" anchory="page"/>
              </v:line>
            </w:pict>
          </mc:Fallback>
        </mc:AlternateContent>
      </w:r>
      <w:r w:rsidR="00610AA8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F2F4606" wp14:editId="739E2579">
                <wp:simplePos x="0" y="0"/>
                <wp:positionH relativeFrom="page">
                  <wp:posOffset>1924685</wp:posOffset>
                </wp:positionH>
                <wp:positionV relativeFrom="page">
                  <wp:posOffset>8108950</wp:posOffset>
                </wp:positionV>
                <wp:extent cx="0" cy="1282700"/>
                <wp:effectExtent l="70485" t="82550" r="94615" b="107950"/>
                <wp:wrapTight wrapText="bothSides">
                  <wp:wrapPolygon edited="0">
                    <wp:start x="-2147483648" y="0"/>
                    <wp:lineTo x="-2147483648" y="481"/>
                    <wp:lineTo x="-2147483648" y="22562"/>
                    <wp:lineTo x="-2147483648" y="22562"/>
                    <wp:lineTo x="-2147483648" y="22562"/>
                    <wp:lineTo x="-2147483648" y="1283"/>
                    <wp:lineTo x="-2147483648" y="160"/>
                    <wp:lineTo x="-2147483648" y="0"/>
                    <wp:lineTo x="-2147483648" y="0"/>
                  </wp:wrapPolygon>
                </wp:wrapTight>
                <wp:docPr id="335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27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2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55pt,638.5pt" to="151.55pt,739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" strokecolor="white [3212]" strokeweight="1.5pt">
                <v:shadow on="t" opacity="22938f" mv:blur="38100f" offset="0,2pt"/>
                <w10:wrap type="tight" anchorx="page" anchory="page"/>
              </v:line>
            </w:pict>
          </mc:Fallback>
        </mc:AlternateContent>
      </w:r>
      <w:r w:rsidR="00610AA8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510963C" wp14:editId="38603844">
                <wp:simplePos x="0" y="0"/>
                <wp:positionH relativeFrom="page">
                  <wp:posOffset>1965960</wp:posOffset>
                </wp:positionH>
                <wp:positionV relativeFrom="page">
                  <wp:posOffset>8077200</wp:posOffset>
                </wp:positionV>
                <wp:extent cx="1796415" cy="1377950"/>
                <wp:effectExtent l="0" t="0" r="0" b="635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34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137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6288FA" w14:textId="77777777" w:rsidR="00353A81" w:rsidRDefault="00353A81" w:rsidP="003C4BA7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117050">
                              <w:rPr>
                                <w:color w:val="FFFFFF" w:themeColor="background1"/>
                                <w:sz w:val="22"/>
                              </w:rPr>
                              <w:t>Dr. Melissa Andrew</w:t>
                            </w:r>
                          </w:p>
                          <w:p w14:paraId="0E2DE35F" w14:textId="77777777" w:rsidR="00353A81" w:rsidRPr="00117050" w:rsidRDefault="00353A81" w:rsidP="003C4BA7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2"/>
                              </w:rPr>
                              <w:t>Director of Resident Affairs</w:t>
                            </w:r>
                          </w:p>
                          <w:p w14:paraId="1178736E" w14:textId="77777777" w:rsidR="00353A81" w:rsidRPr="00117050" w:rsidRDefault="00353A81" w:rsidP="003C4BA7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54F0F41D" w14:textId="77475747" w:rsidR="00353A81" w:rsidRPr="00117050" w:rsidRDefault="00353A81" w:rsidP="003C4BA7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117050">
                              <w:rPr>
                                <w:color w:val="FFFFFF" w:themeColor="background1"/>
                                <w:sz w:val="22"/>
                              </w:rPr>
                              <w:t>613.533.</w:t>
                            </w:r>
                            <w:r>
                              <w:rPr>
                                <w:color w:val="FFFFFF" w:themeColor="background1"/>
                                <w:sz w:val="22"/>
                              </w:rPr>
                              <w:t>6000 x78451</w:t>
                            </w:r>
                          </w:p>
                          <w:p w14:paraId="3AD1DC5E" w14:textId="77777777" w:rsidR="00353A81" w:rsidRPr="00117050" w:rsidRDefault="00353A81" w:rsidP="003C4BA7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1FFFE834" w14:textId="77777777" w:rsidR="00353A81" w:rsidRPr="00117050" w:rsidRDefault="00353A81" w:rsidP="003C4BA7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2"/>
                              </w:rPr>
                              <w:t>andrewm</w:t>
                            </w:r>
                            <w:r w:rsidRPr="00117050">
                              <w:rPr>
                                <w:color w:val="FFFFFF" w:themeColor="background1"/>
                                <w:sz w:val="22"/>
                              </w:rPr>
                              <w:t>@queensu.ca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1044" type="#_x0000_t202" style="position:absolute;margin-left:154.8pt;margin-top:636pt;width:141.45pt;height:108.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" mv:complextextbox="1" filled="f" stroked="f">
                <v:textbox inset=",7.2pt,,7.2pt">
                  <w:txbxContent>
                    <w:p w14:paraId="7B6288FA" w14:textId="77777777" w:rsidR="00353A81" w:rsidRDefault="00353A81" w:rsidP="003C4BA7">
                      <w:pPr>
                        <w:rPr>
                          <w:color w:val="FFFFFF" w:themeColor="background1"/>
                          <w:sz w:val="22"/>
                        </w:rPr>
                      </w:pPr>
                      <w:r w:rsidRPr="00117050">
                        <w:rPr>
                          <w:color w:val="FFFFFF" w:themeColor="background1"/>
                          <w:sz w:val="22"/>
                        </w:rPr>
                        <w:t>Dr. Melissa Andrew</w:t>
                      </w:r>
                    </w:p>
                    <w:p w14:paraId="0E2DE35F" w14:textId="77777777" w:rsidR="00353A81" w:rsidRPr="00117050" w:rsidRDefault="00353A81" w:rsidP="003C4BA7">
                      <w:pPr>
                        <w:rPr>
                          <w:color w:val="FFFFFF" w:themeColor="background1"/>
                          <w:sz w:val="22"/>
                        </w:rPr>
                      </w:pPr>
                      <w:r>
                        <w:rPr>
                          <w:color w:val="FFFFFF" w:themeColor="background1"/>
                          <w:sz w:val="22"/>
                        </w:rPr>
                        <w:t>Director of Resident Affairs</w:t>
                      </w:r>
                    </w:p>
                    <w:p w14:paraId="1178736E" w14:textId="77777777" w:rsidR="00353A81" w:rsidRPr="00117050" w:rsidRDefault="00353A81" w:rsidP="003C4BA7">
                      <w:pPr>
                        <w:rPr>
                          <w:color w:val="FFFFFF" w:themeColor="background1"/>
                          <w:sz w:val="22"/>
                        </w:rPr>
                      </w:pPr>
                    </w:p>
                    <w:p w14:paraId="54F0F41D" w14:textId="77475747" w:rsidR="00353A81" w:rsidRPr="00117050" w:rsidRDefault="00353A81" w:rsidP="003C4BA7">
                      <w:pPr>
                        <w:rPr>
                          <w:color w:val="FFFFFF" w:themeColor="background1"/>
                          <w:sz w:val="22"/>
                        </w:rPr>
                      </w:pPr>
                      <w:r w:rsidRPr="00117050">
                        <w:rPr>
                          <w:color w:val="FFFFFF" w:themeColor="background1"/>
                          <w:sz w:val="22"/>
                        </w:rPr>
                        <w:t>613.533.</w:t>
                      </w:r>
                      <w:r>
                        <w:rPr>
                          <w:color w:val="FFFFFF" w:themeColor="background1"/>
                          <w:sz w:val="22"/>
                        </w:rPr>
                        <w:t>6000 x78451</w:t>
                      </w:r>
                    </w:p>
                    <w:p w14:paraId="3AD1DC5E" w14:textId="77777777" w:rsidR="00353A81" w:rsidRPr="00117050" w:rsidRDefault="00353A81" w:rsidP="003C4BA7">
                      <w:pPr>
                        <w:rPr>
                          <w:color w:val="FFFFFF" w:themeColor="background1"/>
                          <w:sz w:val="22"/>
                        </w:rPr>
                      </w:pPr>
                    </w:p>
                    <w:p w14:paraId="1FFFE834" w14:textId="77777777" w:rsidR="00353A81" w:rsidRPr="00117050" w:rsidRDefault="00353A81" w:rsidP="003C4BA7">
                      <w:pPr>
                        <w:rPr>
                          <w:color w:val="FFFFFF" w:themeColor="background1"/>
                          <w:sz w:val="22"/>
                        </w:rPr>
                      </w:pPr>
                      <w:r>
                        <w:rPr>
                          <w:color w:val="FFFFFF" w:themeColor="background1"/>
                          <w:sz w:val="22"/>
                        </w:rPr>
                        <w:t>andrewm</w:t>
                      </w:r>
                      <w:r w:rsidRPr="00117050">
                        <w:rPr>
                          <w:color w:val="FFFFFF" w:themeColor="background1"/>
                          <w:sz w:val="22"/>
                        </w:rPr>
                        <w:t>@queensu.ca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10AA8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E5B5295" wp14:editId="707BFBB6">
                <wp:simplePos x="0" y="0"/>
                <wp:positionH relativeFrom="page">
                  <wp:posOffset>457200</wp:posOffset>
                </wp:positionH>
                <wp:positionV relativeFrom="page">
                  <wp:posOffset>8077200</wp:posOffset>
                </wp:positionV>
                <wp:extent cx="1390650" cy="1377950"/>
                <wp:effectExtent l="0" t="0" r="6350" b="635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33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37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A7BB3" w14:textId="77777777" w:rsidR="00353A81" w:rsidRPr="00117050" w:rsidRDefault="00353A81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117050">
                              <w:rPr>
                                <w:color w:val="FFFFFF" w:themeColor="background1"/>
                                <w:sz w:val="22"/>
                              </w:rPr>
                              <w:t>Postgraduate Medical Education</w:t>
                            </w:r>
                          </w:p>
                          <w:p w14:paraId="21284098" w14:textId="77777777" w:rsidR="00353A81" w:rsidRPr="00117050" w:rsidRDefault="00353A81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2042D466" w14:textId="77777777" w:rsidR="00353A81" w:rsidRPr="00117050" w:rsidRDefault="00353A81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117050">
                              <w:rPr>
                                <w:color w:val="FFFFFF" w:themeColor="background1"/>
                                <w:sz w:val="22"/>
                              </w:rPr>
                              <w:t>613.533.2543</w:t>
                            </w:r>
                          </w:p>
                          <w:p w14:paraId="3EDB03FA" w14:textId="77777777" w:rsidR="00353A81" w:rsidRPr="00117050" w:rsidRDefault="00353A81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73346D20" w14:textId="77777777" w:rsidR="00353A81" w:rsidRPr="00117050" w:rsidRDefault="00353A81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117050">
                              <w:rPr>
                                <w:color w:val="FFFFFF" w:themeColor="background1"/>
                                <w:sz w:val="22"/>
                              </w:rPr>
                              <w:t>pgme@queensu.ca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045" type="#_x0000_t202" style="position:absolute;margin-left:36pt;margin-top:636pt;width:109.5pt;height:108.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" mv:complextextbox="1" filled="f" stroked="f">
                <v:textbox inset=",7.2pt,,7.2pt">
                  <w:txbxContent>
                    <w:p w14:paraId="24BA7BB3" w14:textId="77777777" w:rsidR="00353A81" w:rsidRPr="00117050" w:rsidRDefault="00353A81">
                      <w:pPr>
                        <w:rPr>
                          <w:color w:val="FFFFFF" w:themeColor="background1"/>
                          <w:sz w:val="22"/>
                        </w:rPr>
                      </w:pPr>
                      <w:r w:rsidRPr="00117050">
                        <w:rPr>
                          <w:color w:val="FFFFFF" w:themeColor="background1"/>
                          <w:sz w:val="22"/>
                        </w:rPr>
                        <w:t>Postgraduate Medical Education</w:t>
                      </w:r>
                    </w:p>
                    <w:p w14:paraId="21284098" w14:textId="77777777" w:rsidR="00353A81" w:rsidRPr="00117050" w:rsidRDefault="00353A81">
                      <w:pPr>
                        <w:rPr>
                          <w:color w:val="FFFFFF" w:themeColor="background1"/>
                          <w:sz w:val="22"/>
                        </w:rPr>
                      </w:pPr>
                    </w:p>
                    <w:p w14:paraId="2042D466" w14:textId="77777777" w:rsidR="00353A81" w:rsidRPr="00117050" w:rsidRDefault="00353A81">
                      <w:pPr>
                        <w:rPr>
                          <w:color w:val="FFFFFF" w:themeColor="background1"/>
                          <w:sz w:val="22"/>
                        </w:rPr>
                      </w:pPr>
                      <w:r w:rsidRPr="00117050">
                        <w:rPr>
                          <w:color w:val="FFFFFF" w:themeColor="background1"/>
                          <w:sz w:val="22"/>
                        </w:rPr>
                        <w:t>613.533.2543</w:t>
                      </w:r>
                    </w:p>
                    <w:p w14:paraId="3EDB03FA" w14:textId="77777777" w:rsidR="00353A81" w:rsidRPr="00117050" w:rsidRDefault="00353A81">
                      <w:pPr>
                        <w:rPr>
                          <w:color w:val="FFFFFF" w:themeColor="background1"/>
                          <w:sz w:val="22"/>
                        </w:rPr>
                      </w:pPr>
                    </w:p>
                    <w:p w14:paraId="73346D20" w14:textId="77777777" w:rsidR="00353A81" w:rsidRPr="00117050" w:rsidRDefault="00353A81">
                      <w:pPr>
                        <w:rPr>
                          <w:color w:val="FFFFFF" w:themeColor="background1"/>
                          <w:sz w:val="22"/>
                        </w:rPr>
                      </w:pPr>
                      <w:r w:rsidRPr="00117050">
                        <w:rPr>
                          <w:color w:val="FFFFFF" w:themeColor="background1"/>
                          <w:sz w:val="22"/>
                        </w:rPr>
                        <w:t>pgme@queensu.ca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21B6E"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72B7DB50" wp14:editId="6ACD153C">
                <wp:simplePos x="0" y="0"/>
                <wp:positionH relativeFrom="page">
                  <wp:posOffset>358775</wp:posOffset>
                </wp:positionH>
                <wp:positionV relativeFrom="page">
                  <wp:posOffset>7848600</wp:posOffset>
                </wp:positionV>
                <wp:extent cx="7040880" cy="1770380"/>
                <wp:effectExtent l="0" t="0" r="0" b="7620"/>
                <wp:wrapThrough wrapText="bothSides">
                  <wp:wrapPolygon edited="0">
                    <wp:start x="0" y="0"/>
                    <wp:lineTo x="0" y="21383"/>
                    <wp:lineTo x="21506" y="21383"/>
                    <wp:lineTo x="21506" y="0"/>
                    <wp:lineTo x="0" y="0"/>
                  </wp:wrapPolygon>
                </wp:wrapThrough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0" cy="1770380"/>
                          <a:chOff x="0" y="0"/>
                          <a:chExt cx="7040880" cy="177038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332" name="Text Box 26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040880" cy="177038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5461000" y="91440"/>
                            <a:ext cx="952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10ACE7A9" w14:textId="77777777" w:rsidR="00353A81" w:rsidRDefault="00353A81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46" style="position:absolute;margin-left:28.25pt;margin-top:618pt;width:554.4pt;height:139.4pt;z-index:251710464;mso-position-horizontal-relative:page;mso-position-vertical-relative:page" coordsize="7040880,17703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" mv:complextextbox="1">
                <v:shape id="Text Box 260" o:spid="_x0000_s1047" type="#_x0000_t202" style="position:absolute;width:7040880;height:1770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o/+HxAAA&#10;ANwAAAAPAAAAZHJzL2Rvd25yZXYueG1sRI9Ra8IwFIXfBf9DuMLeNFVhaGcqcyCMMSat+wHX5q4t&#10;bW5Kkmn898tgsMfDOec7nN0+mkFcyfnOsoLlIgNBXFvdcaPg83ycb0D4gKxxsEwK7uRhX0wnO8y1&#10;vXFJ1yo0IkHY56igDWHMpfR1Swb9wo7EyfuyzmBI0jVSO7wluBnkKssepcGO00KLI720VPfVt1Fw&#10;uGzfjwGjvV/ePk595cptFkulHmbx+QlEoBj+w3/tV61gvV7B75l0BGTx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6P/h8QAAADcAAAADwAAAAAAAAAAAAAAAACXAgAAZHJzL2Rv&#10;d25yZXYueG1sUEsFBgAAAAAEAAQA9QAAAIgDAAAAAA==&#10;" mv:complextextbox="1" fillcolor="#5a5a5a [2109]" stroked="f">
                  <v:textbox inset=",7.2pt,,7.2pt"/>
                </v:shape>
                <v:shape id="Text Box 2" o:spid="_x0000_s1048" type="#_x0000_t202" style="position:absolute;left:5461000;top:91440;width:9525;height:187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pdbwgAA&#10;ANoAAAAPAAAAZHJzL2Rvd25yZXYueG1sRI9Bi8IwFITvwv6H8Bb2pqkeRLtGEVlBEBZrPXh82zzb&#10;YPPSbaLWf28EweMwM98ws0Vna3Gl1hvHCoaDBARx4bThUsEhX/cnIHxA1lg7JgV38rCYf/RmmGp3&#10;44yu+1CKCGGfooIqhCaV0hcVWfQD1xBH7+RaiyHKtpS6xVuE21qOkmQsLRqOCxU2tKqoOO8vVsHy&#10;yNmP+f/922WnzOT5NOHt+KzU12e3/AYRqAvv8Ku90QpG8LwSb4C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iOl1vCAAAA2gAAAA8AAAAAAAAAAAAAAAAAlwIAAGRycy9kb3du&#10;cmV2LnhtbFBLBQYAAAAABAAEAPUAAACGAwAAAAA=&#10;" filled="f" stroked="f">
                  <v:textbox inset="0,0,0,0">
                    <w:txbxContent>
                      <w:p w14:paraId="10ACE7A9" w14:textId="77777777" w:rsidR="00353A81" w:rsidRDefault="00353A81"/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610AA8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8A27D96" wp14:editId="21C8B5DB">
                <wp:simplePos x="0" y="0"/>
                <wp:positionH relativeFrom="page">
                  <wp:posOffset>358775</wp:posOffset>
                </wp:positionH>
                <wp:positionV relativeFrom="page">
                  <wp:posOffset>9618980</wp:posOffset>
                </wp:positionV>
                <wp:extent cx="7040880" cy="177800"/>
                <wp:effectExtent l="3175" t="5080" r="4445" b="0"/>
                <wp:wrapTight wrapText="bothSides">
                  <wp:wrapPolygon edited="0">
                    <wp:start x="-29" y="0"/>
                    <wp:lineTo x="-29" y="19363"/>
                    <wp:lineTo x="21600" y="19363"/>
                    <wp:lineTo x="21600" y="0"/>
                    <wp:lineTo x="-29" y="0"/>
                  </wp:wrapPolygon>
                </wp:wrapTight>
                <wp:docPr id="328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880" cy="177800"/>
                          <a:chOff x="580" y="5320"/>
                          <a:chExt cx="11088" cy="280"/>
                        </a:xfrm>
                      </wpg:grpSpPr>
                      <wps:wsp>
                        <wps:cNvPr id="329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580" y="5320"/>
                            <a:ext cx="3888" cy="280"/>
                          </a:xfrm>
                          <a:prstGeom prst="rect">
                            <a:avLst/>
                          </a:prstGeom>
                          <a:solidFill>
                            <a:srgbClr val="99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30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4468" y="5320"/>
                            <a:ext cx="2160" cy="280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31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6628" y="5320"/>
                            <a:ext cx="5040" cy="280"/>
                          </a:xfrm>
                          <a:prstGeom prst="rect">
                            <a:avLst/>
                          </a:pr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6" style="position:absolute;margin-left:28.25pt;margin-top:757.4pt;width:554.4pt;height:14pt;z-index:251709440;mso-position-horizontal-relative:page;mso-position-vertical-relative:page" coordorigin="580,5320" coordsize="11088,2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">
                <v:rect id="Rectangle 75" o:spid="_x0000_s1027" style="position:absolute;left:580;top:5320;width:3888;height:2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v5y8xgAA&#10;ANwAAAAPAAAAZHJzL2Rvd25yZXYueG1sRI/dasJAFITvC32H5RR6VzcqWBtdpdQfhCJiquDlIXtM&#10;gtmzYXdr4tu7hYKXw8x8w0znnanFlZyvLCvo9xIQxLnVFRcKDj+rtzEIH5A11pZJwY08zGfPT1NM&#10;tW15T9csFCJC2KeooAyhSaX0eUkGfc82xNE7W2cwROkKqR22EW5qOUiSkTRYcVwosaGvkvJL9msi&#10;5fvU7hZuuT6e83HW3+7cZejflXp96T4nIAJ14RH+b2+0guHgA/7OxCMgZ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Hv5y8xgAAANwAAAAPAAAAAAAAAAAAAAAAAJcCAABkcnMv&#10;ZG93bnJldi54bWxQSwUGAAAAAAQABAD1AAAAigMAAAAA&#10;" fillcolor="#900" stroked="f" strokecolor="#4a7ebb" strokeweight="1.5pt">
                  <v:shadow opacity="22938f" mv:blur="38100f" offset="0,2pt"/>
                  <v:textbox inset=",7.2pt,,7.2pt"/>
                </v:rect>
                <v:rect id="Rectangle 76" o:spid="_x0000_s1028" style="position:absolute;left:4468;top:5320;width:2160;height:2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CjPkwQAA&#10;ANwAAAAPAAAAZHJzL2Rvd25yZXYueG1sRE/Pa8IwFL4L/g/hCbvITG1BRjXKFAv1NuuY10fz1hSb&#10;l9Jk2v33y0HY8eP7vdmNthN3GnzrWMFykYAgrp1uuVHweSle30D4gKyxc0wKfsnDbjudbDDX7sFn&#10;ulehETGEfY4KTAh9LqWvDVn0C9cTR+7bDRZDhEMj9YCPGG47mSbJSlpsOTYY7OlgqL5VP1bB/Ij1&#10;l+nTovw47bMivR6XZXFT6mU2vq9BBBrDv/jpLrWCLIvz45l4BOT2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woz5MEAAADcAAAADwAAAAAAAAAAAAAAAACXAgAAZHJzL2Rvd25y&#10;ZXYueG1sUEsFBgAAAAAEAAQA9QAAAIUDAAAAAA==&#10;" fillcolor="#f60" stroked="f" strokecolor="#4a7ebb" strokeweight="1.5pt">
                  <v:shadow opacity="22938f" mv:blur="38100f" offset="0,2pt"/>
                  <v:textbox inset=",7.2pt,,7.2pt"/>
                </v:rect>
                <v:rect id="Rectangle 77" o:spid="_x0000_s1029" style="position:absolute;left:6628;top:5320;width:5040;height:2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jx39xAAA&#10;ANwAAAAPAAAAZHJzL2Rvd25yZXYueG1sRI/NasMwEITvhbyD2EBujZy4lOJaDvkthV4SNw+wWFvb&#10;ibUykpy4b18VCj0OM/MNk69G04kbOd9aVrCYJyCIK6tbrhWcPw+PLyB8QNbYWSYF3+RhVUwecsy0&#10;vfOJbmWoRYSwz1BBE0KfSemrhgz6ue2Jo/dlncEQpauldniPcNPJZZI8S4Mtx4UGe9o2VF3LwSjg&#10;zcWf33aJ23+kx27oaXMZnkalZtNx/Qoi0Bj+w3/td60gTRfweyYeAVn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I8d/cQAAADcAAAADwAAAAAAAAAAAAAAAACXAgAAZHJzL2Rv&#10;d25yZXYueG1sUEsFBgAAAAAEAAQA9QAAAIgDAAAAAA==&#10;" fillcolor="#9c0" stroked="f" strokecolor="#4a7ebb" strokeweight="1.5pt">
                  <v:shadow opacity="22938f" mv:blur="38100f" offset="0,2pt"/>
                  <v:textbox inset=",7.2pt,,7.2pt"/>
                </v:rect>
                <w10:wrap type="tight" anchorx="page" anchory="page"/>
              </v:group>
            </w:pict>
          </mc:Fallback>
        </mc:AlternateContent>
      </w:r>
      <w:r w:rsidR="00610AA8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0C3B6EC" wp14:editId="5F4D4730">
                <wp:simplePos x="0" y="0"/>
                <wp:positionH relativeFrom="page">
                  <wp:posOffset>7264400</wp:posOffset>
                </wp:positionH>
                <wp:positionV relativeFrom="page">
                  <wp:posOffset>365760</wp:posOffset>
                </wp:positionV>
                <wp:extent cx="228600" cy="241300"/>
                <wp:effectExtent l="0" t="0" r="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27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41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5C280" w14:textId="77777777" w:rsidR="00353A81" w:rsidRDefault="00353A81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049" type="#_x0000_t202" style="position:absolute;margin-left:572pt;margin-top:28.8pt;width:18pt;height:19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" mv:complextextbox="1" fillcolor="white [3212]" stroked="f">
                <v:textbox inset=",7.2pt,,7.2pt">
                  <w:txbxContent>
                    <w:p w14:paraId="3795C280" w14:textId="77777777" w:rsidR="00353A81" w:rsidRDefault="00353A81"/>
                  </w:txbxContent>
                </v:textbox>
                <w10:wrap type="tight" anchorx="page" anchory="page"/>
              </v:shape>
            </w:pict>
          </mc:Fallback>
        </mc:AlternateContent>
      </w:r>
      <w:r w:rsidR="00610AA8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2B0D2E8" wp14:editId="4497D949">
                <wp:simplePos x="0" y="0"/>
                <wp:positionH relativeFrom="page">
                  <wp:posOffset>358775</wp:posOffset>
                </wp:positionH>
                <wp:positionV relativeFrom="page">
                  <wp:posOffset>365760</wp:posOffset>
                </wp:positionV>
                <wp:extent cx="885825" cy="241300"/>
                <wp:effectExtent l="3175" t="0" r="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26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41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831A65" w14:textId="77777777" w:rsidR="00353A81" w:rsidRDefault="00353A81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050" type="#_x0000_t202" style="position:absolute;margin-left:28.25pt;margin-top:28.8pt;width:69.75pt;height:19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" mv:complextextbox="1" fillcolor="white [3212]" stroked="f">
                <v:textbox inset=",7.2pt,,7.2pt">
                  <w:txbxContent>
                    <w:p w14:paraId="26831A65" w14:textId="77777777" w:rsidR="00353A81" w:rsidRDefault="00353A81"/>
                  </w:txbxContent>
                </v:textbox>
                <w10:wrap type="tight" anchorx="page" anchory="page"/>
              </v:shape>
            </w:pict>
          </mc:Fallback>
        </mc:AlternateContent>
      </w:r>
      <w:r w:rsidR="00610AA8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077988B" wp14:editId="5723C9DC">
                <wp:simplePos x="0" y="0"/>
                <wp:positionH relativeFrom="page">
                  <wp:posOffset>585470</wp:posOffset>
                </wp:positionH>
                <wp:positionV relativeFrom="page">
                  <wp:posOffset>7999730</wp:posOffset>
                </wp:positionV>
                <wp:extent cx="2938780" cy="436880"/>
                <wp:effectExtent l="1270" t="0" r="635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25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8780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9D51C" w14:textId="77777777" w:rsidR="00353A81" w:rsidRPr="001E1269" w:rsidRDefault="00353A81" w:rsidP="003C4BA7">
                            <w:pPr>
                              <w:pStyle w:val="Heading1"/>
                            </w:pPr>
                            <w:r>
                              <w:t>Aenean eget urna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51" type="#_x0000_t202" style="position:absolute;margin-left:46.1pt;margin-top:629.9pt;width:231.4pt;height:34.4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" filled="f" stroked="f">
                <v:stroke o:forcedash="t"/>
                <v:textbox inset=",0,,0">
                  <w:txbxContent>
                    <w:p w14:paraId="07C9D51C" w14:textId="77777777" w:rsidR="00353A81" w:rsidRPr="001E1269" w:rsidRDefault="00353A81" w:rsidP="003C4BA7">
                      <w:pPr>
                        <w:pStyle w:val="Heading1"/>
                      </w:pPr>
                      <w:r>
                        <w:t>Aenean eget urna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3C4BA7" w:rsidSect="003C4BA7">
      <w:headerReference w:type="default" r:id="rId11"/>
      <w:headerReference w:type="first" r:id="rId12"/>
      <w:pgSz w:w="12240" w:h="15840"/>
      <w:pgMar w:top="1080" w:right="576" w:bottom="576" w:left="576" w:header="576" w:footer="57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267CBE" w14:textId="77777777" w:rsidR="00AC6705" w:rsidRDefault="00AC6705">
      <w:r>
        <w:separator/>
      </w:r>
    </w:p>
  </w:endnote>
  <w:endnote w:type="continuationSeparator" w:id="0">
    <w:p w14:paraId="540C0253" w14:textId="77777777" w:rsidR="00AC6705" w:rsidRDefault="00AC67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1D8165" w14:textId="77777777" w:rsidR="00AC6705" w:rsidRDefault="00AC6705">
      <w:r>
        <w:separator/>
      </w:r>
    </w:p>
  </w:footnote>
  <w:footnote w:type="continuationSeparator" w:id="0">
    <w:p w14:paraId="2EF4D049" w14:textId="77777777" w:rsidR="00AC6705" w:rsidRDefault="00AC670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575804" w14:textId="77777777" w:rsidR="00353A81" w:rsidRDefault="00353A8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F404F07" wp14:editId="31247BC9">
              <wp:simplePos x="0" y="0"/>
              <wp:positionH relativeFrom="page">
                <wp:posOffset>6870700</wp:posOffset>
              </wp:positionH>
              <wp:positionV relativeFrom="page">
                <wp:posOffset>365760</wp:posOffset>
              </wp:positionV>
              <wp:extent cx="533400" cy="241300"/>
              <wp:effectExtent l="0" t="0" r="0" b="2540"/>
              <wp:wrapNone/>
              <wp:docPr id="32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0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443D1E" w14:textId="77777777" w:rsidR="00353A81" w:rsidRPr="001E1269" w:rsidRDefault="00353A81" w:rsidP="003C4BA7">
                          <w:pPr>
                            <w:pStyle w:val="Header-Right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C03638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52" type="#_x0000_t202" style="position:absolute;margin-left:541pt;margin-top:28.8pt;width:42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" filled="f" stroked="f">
              <v:textbox inset="0,0,0,0">
                <w:txbxContent>
                  <w:p w14:paraId="7D443D1E" w14:textId="77777777" w:rsidR="00353A81" w:rsidRPr="001E1269" w:rsidRDefault="00353A81" w:rsidP="003C4BA7">
                    <w:pPr>
                      <w:pStyle w:val="Header-Right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A21B6E">
                      <w:rPr>
                        <w:noProof/>
                      </w:rPr>
                      <w:t>4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FADA95B" wp14:editId="2446F202">
              <wp:simplePos x="0" y="0"/>
              <wp:positionH relativeFrom="page">
                <wp:posOffset>365760</wp:posOffset>
              </wp:positionH>
              <wp:positionV relativeFrom="page">
                <wp:posOffset>365760</wp:posOffset>
              </wp:positionV>
              <wp:extent cx="3200400" cy="241300"/>
              <wp:effectExtent l="0" t="0" r="2540" b="2540"/>
              <wp:wrapNone/>
              <wp:docPr id="32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040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FAA26D3D-D897-4be2-8F04-BA451C77F1D7}">
                          <ma14:placeholderFlag xmlns:ma14="http://schemas.microsoft.com/office/mac/drawingml/2011/main" val="1"/>
                        </a:ex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0E5FC8" w14:textId="77777777" w:rsidR="00353A81" w:rsidRDefault="00353A81" w:rsidP="003C4BA7">
                          <w:pPr>
                            <w:pStyle w:val="Header-Left"/>
                          </w:pPr>
                          <w:r>
                            <w:t>Lorem Ipsum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53" type="#_x0000_t202" style="position:absolute;margin-left:28.8pt;margin-top:28.8pt;width:252pt;height:19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" filled="f" stroked="f">
              <v:stroke o:forcedash="t"/>
              <v:textbox inset="0,0,0,0">
                <w:txbxContent>
                  <w:p w14:paraId="450E5FC8" w14:textId="77777777" w:rsidR="00353A81" w:rsidRDefault="00353A81" w:rsidP="003C4BA7">
                    <w:pPr>
                      <w:pStyle w:val="Header-Left"/>
                    </w:pPr>
                    <w:r>
                      <w:t>Lorem Ipsum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466B39" w14:textId="77777777" w:rsidR="00353A81" w:rsidRDefault="00353A8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0BF0A6C" wp14:editId="4BFFA6F4">
              <wp:simplePos x="0" y="0"/>
              <wp:positionH relativeFrom="page">
                <wp:posOffset>365760</wp:posOffset>
              </wp:positionH>
              <wp:positionV relativeFrom="page">
                <wp:posOffset>365760</wp:posOffset>
              </wp:positionV>
              <wp:extent cx="3200400" cy="241300"/>
              <wp:effectExtent l="0" t="0" r="2540" b="2540"/>
              <wp:wrapNone/>
              <wp:docPr id="3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040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FAA26D3D-D897-4be2-8F04-BA451C77F1D7}">
                          <ma14:placeholderFlag xmlns:ma14="http://schemas.microsoft.com/office/mac/drawingml/2011/main" val="1"/>
                        </a:ex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A74AE8" w14:textId="77777777" w:rsidR="00353A81" w:rsidRDefault="00353A81" w:rsidP="003C4BA7">
                          <w:pPr>
                            <w:pStyle w:val="Header-Left"/>
                          </w:pPr>
                          <w:r>
                            <w:t>Lorem Ipsum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54" type="#_x0000_t202" style="position:absolute;margin-left:28.8pt;margin-top:28.8pt;width:252pt;height:19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" filled="f" stroked="f">
              <v:stroke o:forcedash="t"/>
              <v:textbox inset="0,0,0,0">
                <w:txbxContent>
                  <w:p w14:paraId="0BA74AE8" w14:textId="77777777" w:rsidR="00353A81" w:rsidRDefault="00353A81" w:rsidP="003C4BA7">
                    <w:pPr>
                      <w:pStyle w:val="Header-Left"/>
                    </w:pPr>
                    <w:r>
                      <w:t>Lorem Ipsum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754EC3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embedSystemFonts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PublishingViewTables" w:val="0"/>
    <w:docVar w:name="ShowStaticGuides" w:val="1"/>
  </w:docVars>
  <w:rsids>
    <w:rsidRoot w:val="000C72DB"/>
    <w:rsid w:val="000201AE"/>
    <w:rsid w:val="00066223"/>
    <w:rsid w:val="00072624"/>
    <w:rsid w:val="000A696F"/>
    <w:rsid w:val="000C72DB"/>
    <w:rsid w:val="001754E2"/>
    <w:rsid w:val="001930BF"/>
    <w:rsid w:val="001B5A4C"/>
    <w:rsid w:val="002753C0"/>
    <w:rsid w:val="002C6CDB"/>
    <w:rsid w:val="00310533"/>
    <w:rsid w:val="00326318"/>
    <w:rsid w:val="00353A81"/>
    <w:rsid w:val="00365D91"/>
    <w:rsid w:val="00372855"/>
    <w:rsid w:val="003B0F71"/>
    <w:rsid w:val="003C4BA7"/>
    <w:rsid w:val="003D7FBA"/>
    <w:rsid w:val="003F42C9"/>
    <w:rsid w:val="00427C1E"/>
    <w:rsid w:val="0044574F"/>
    <w:rsid w:val="004825B2"/>
    <w:rsid w:val="004D059D"/>
    <w:rsid w:val="004F25C6"/>
    <w:rsid w:val="00523D80"/>
    <w:rsid w:val="00553544"/>
    <w:rsid w:val="00554BAD"/>
    <w:rsid w:val="00581959"/>
    <w:rsid w:val="00585B0C"/>
    <w:rsid w:val="005B2254"/>
    <w:rsid w:val="005B334D"/>
    <w:rsid w:val="005F569E"/>
    <w:rsid w:val="00606878"/>
    <w:rsid w:val="00610AA8"/>
    <w:rsid w:val="00610FD7"/>
    <w:rsid w:val="006152E4"/>
    <w:rsid w:val="00616E20"/>
    <w:rsid w:val="00623280"/>
    <w:rsid w:val="00626B7E"/>
    <w:rsid w:val="00673699"/>
    <w:rsid w:val="006930D7"/>
    <w:rsid w:val="006E1C1B"/>
    <w:rsid w:val="006E55AB"/>
    <w:rsid w:val="006E5A0B"/>
    <w:rsid w:val="00701FB7"/>
    <w:rsid w:val="00703087"/>
    <w:rsid w:val="007A3C5B"/>
    <w:rsid w:val="007B23FC"/>
    <w:rsid w:val="007C7CE7"/>
    <w:rsid w:val="007F3C46"/>
    <w:rsid w:val="007F3DDB"/>
    <w:rsid w:val="00862734"/>
    <w:rsid w:val="00872D52"/>
    <w:rsid w:val="0087408A"/>
    <w:rsid w:val="008F63D7"/>
    <w:rsid w:val="00905240"/>
    <w:rsid w:val="00931DD0"/>
    <w:rsid w:val="00934A31"/>
    <w:rsid w:val="0095361F"/>
    <w:rsid w:val="00954DFB"/>
    <w:rsid w:val="00970E3B"/>
    <w:rsid w:val="009F1098"/>
    <w:rsid w:val="00A03ED0"/>
    <w:rsid w:val="00A21B6E"/>
    <w:rsid w:val="00A57CF9"/>
    <w:rsid w:val="00AB7E62"/>
    <w:rsid w:val="00AC6705"/>
    <w:rsid w:val="00AD7197"/>
    <w:rsid w:val="00AF74EA"/>
    <w:rsid w:val="00B11F30"/>
    <w:rsid w:val="00B43D8B"/>
    <w:rsid w:val="00B46A37"/>
    <w:rsid w:val="00B51A43"/>
    <w:rsid w:val="00B80C31"/>
    <w:rsid w:val="00B9600B"/>
    <w:rsid w:val="00BB26A2"/>
    <w:rsid w:val="00BC35D5"/>
    <w:rsid w:val="00BF43B1"/>
    <w:rsid w:val="00C03638"/>
    <w:rsid w:val="00C3059F"/>
    <w:rsid w:val="00C63D06"/>
    <w:rsid w:val="00C8431F"/>
    <w:rsid w:val="00C91A05"/>
    <w:rsid w:val="00CA270E"/>
    <w:rsid w:val="00CC382F"/>
    <w:rsid w:val="00D43833"/>
    <w:rsid w:val="00D4650F"/>
    <w:rsid w:val="00D51821"/>
    <w:rsid w:val="00D87E3D"/>
    <w:rsid w:val="00DC46DA"/>
    <w:rsid w:val="00E0783D"/>
    <w:rsid w:val="00E7203B"/>
    <w:rsid w:val="00EB4A43"/>
    <w:rsid w:val="00EE6758"/>
    <w:rsid w:val="00F2390F"/>
    <w:rsid w:val="00F57449"/>
    <w:rsid w:val="00FA3F3F"/>
    <w:rsid w:val="00FB2455"/>
    <w:rsid w:val="00FC2D41"/>
    <w:rsid w:val="00FE0D30"/>
    <w:rsid w:val="00FE357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7A1851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heading 3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CF1AFE"/>
  </w:style>
  <w:style w:type="paragraph" w:styleId="Heading1">
    <w:name w:val="heading 1"/>
    <w:basedOn w:val="Normal"/>
    <w:next w:val="Normal"/>
    <w:link w:val="Heading1Char"/>
    <w:qFormat/>
    <w:rsid w:val="00945126"/>
    <w:pPr>
      <w:outlineLvl w:val="0"/>
    </w:pPr>
    <w:rPr>
      <w:rFonts w:ascii="Corbel" w:hAnsi="Corbel"/>
      <w:bCs/>
      <w:color w:val="FFFFFF"/>
      <w:sz w:val="48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945126"/>
    <w:pPr>
      <w:spacing w:line="264" w:lineRule="auto"/>
      <w:outlineLvl w:val="1"/>
    </w:pPr>
    <w:rPr>
      <w:rFonts w:ascii="Corbel" w:hAnsi="Corbel"/>
      <w:bCs/>
      <w:color w:val="FFFFFF"/>
      <w:sz w:val="22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CB5A15"/>
    <w:pPr>
      <w:outlineLvl w:val="2"/>
    </w:pPr>
    <w:rPr>
      <w:bCs/>
      <w:color w:val="7F7F7F"/>
      <w:sz w:val="36"/>
    </w:rPr>
  </w:style>
  <w:style w:type="paragraph" w:styleId="Heading4">
    <w:name w:val="heading 4"/>
    <w:basedOn w:val="Normal"/>
    <w:next w:val="Normal"/>
    <w:link w:val="Heading4Char"/>
    <w:unhideWhenUsed/>
    <w:qFormat/>
    <w:rsid w:val="00945126"/>
    <w:pPr>
      <w:spacing w:line="288" w:lineRule="auto"/>
      <w:outlineLvl w:val="3"/>
    </w:pPr>
    <w:rPr>
      <w:rFonts w:ascii="Corbel" w:hAnsi="Corbel"/>
      <w:b/>
      <w:bCs/>
      <w:iCs/>
      <w:color w:val="262626"/>
      <w:sz w:val="20"/>
    </w:rPr>
  </w:style>
  <w:style w:type="paragraph" w:styleId="Heading6">
    <w:name w:val="heading 6"/>
    <w:basedOn w:val="Normal"/>
    <w:next w:val="Normal"/>
    <w:link w:val="Heading6Char"/>
    <w:rsid w:val="00945126"/>
    <w:pPr>
      <w:keepNext/>
      <w:keepLines/>
      <w:spacing w:before="200"/>
      <w:outlineLvl w:val="5"/>
    </w:pPr>
    <w:rPr>
      <w:rFonts w:ascii="Corbel" w:hAnsi="Corbel"/>
      <w:i/>
      <w:iCs/>
      <w:color w:val="4C0000"/>
    </w:rPr>
  </w:style>
  <w:style w:type="paragraph" w:styleId="Heading7">
    <w:name w:val="heading 7"/>
    <w:basedOn w:val="Normal"/>
    <w:next w:val="Normal"/>
    <w:link w:val="Heading7Char"/>
    <w:rsid w:val="00945126"/>
    <w:pPr>
      <w:keepNext/>
      <w:keepLines/>
      <w:spacing w:before="200"/>
      <w:outlineLvl w:val="6"/>
    </w:pPr>
    <w:rPr>
      <w:rFonts w:ascii="Corbel" w:hAnsi="Corbel"/>
      <w:i/>
      <w:iCs/>
      <w:color w:val="404040"/>
    </w:rPr>
  </w:style>
  <w:style w:type="paragraph" w:styleId="Heading8">
    <w:name w:val="heading 8"/>
    <w:basedOn w:val="Normal"/>
    <w:next w:val="Normal"/>
    <w:link w:val="Heading8Char"/>
    <w:rsid w:val="00945126"/>
    <w:pPr>
      <w:keepNext/>
      <w:keepLines/>
      <w:spacing w:before="200"/>
      <w:outlineLvl w:val="7"/>
    </w:pPr>
    <w:rPr>
      <w:rFonts w:ascii="Corbel" w:hAnsi="Corbel"/>
      <w:color w:val="363636"/>
      <w:sz w:val="20"/>
      <w:szCs w:val="20"/>
    </w:rPr>
  </w:style>
  <w:style w:type="paragraph" w:styleId="Heading9">
    <w:name w:val="heading 9"/>
    <w:basedOn w:val="Normal"/>
    <w:next w:val="Normal"/>
    <w:link w:val="Heading9Char"/>
    <w:rsid w:val="00945126"/>
    <w:pPr>
      <w:keepNext/>
      <w:keepLines/>
      <w:spacing w:before="200"/>
      <w:outlineLvl w:val="8"/>
    </w:pPr>
    <w:rPr>
      <w:rFonts w:ascii="Corbel" w:hAnsi="Corbel"/>
      <w:i/>
      <w:iCs/>
      <w:color w:val="36363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D14F7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D14F7E"/>
  </w:style>
  <w:style w:type="paragraph" w:styleId="Footer">
    <w:name w:val="footer"/>
    <w:basedOn w:val="Normal"/>
    <w:link w:val="FooterChar"/>
    <w:semiHidden/>
    <w:unhideWhenUsed/>
    <w:rsid w:val="00D14F7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rsid w:val="00D14F7E"/>
  </w:style>
  <w:style w:type="paragraph" w:customStyle="1" w:styleId="Header-Left">
    <w:name w:val="Header - Left"/>
    <w:basedOn w:val="Normal"/>
    <w:qFormat/>
    <w:rsid w:val="00D14F7E"/>
    <w:rPr>
      <w:b/>
      <w:color w:val="262626"/>
    </w:rPr>
  </w:style>
  <w:style w:type="paragraph" w:customStyle="1" w:styleId="Header-Right">
    <w:name w:val="Header - Right"/>
    <w:basedOn w:val="Normal"/>
    <w:qFormat/>
    <w:rsid w:val="00D14F7E"/>
    <w:pPr>
      <w:jc w:val="right"/>
    </w:pPr>
    <w:rPr>
      <w:b/>
      <w:color w:val="262626"/>
    </w:rPr>
  </w:style>
  <w:style w:type="paragraph" w:customStyle="1" w:styleId="IssueNumber">
    <w:name w:val="Issue Number"/>
    <w:basedOn w:val="Normal"/>
    <w:qFormat/>
    <w:rsid w:val="00D14F7E"/>
    <w:pPr>
      <w:jc w:val="right"/>
    </w:pPr>
    <w:rPr>
      <w:rFonts w:ascii="Corbel" w:hAnsi="Corbel"/>
      <w:color w:val="FFFFFF"/>
      <w:sz w:val="120"/>
    </w:rPr>
  </w:style>
  <w:style w:type="paragraph" w:styleId="TOCHeading">
    <w:name w:val="TOC Heading"/>
    <w:next w:val="Normal"/>
    <w:semiHidden/>
    <w:unhideWhenUsed/>
    <w:qFormat/>
    <w:rsid w:val="00D14F7E"/>
  </w:style>
  <w:style w:type="paragraph" w:styleId="Title">
    <w:name w:val="Title"/>
    <w:basedOn w:val="Normal"/>
    <w:next w:val="Normal"/>
    <w:link w:val="TitleChar"/>
    <w:qFormat/>
    <w:rsid w:val="00714B55"/>
    <w:pPr>
      <w:jc w:val="right"/>
    </w:pPr>
    <w:rPr>
      <w:rFonts w:ascii="Corbel" w:hAnsi="Corbel"/>
      <w:b/>
      <w:color w:val="FFFFFF"/>
      <w:sz w:val="120"/>
      <w:szCs w:val="52"/>
    </w:rPr>
  </w:style>
  <w:style w:type="character" w:customStyle="1" w:styleId="TitleChar">
    <w:name w:val="Title Char"/>
    <w:basedOn w:val="DefaultParagraphFont"/>
    <w:link w:val="Title"/>
    <w:rsid w:val="00714B55"/>
    <w:rPr>
      <w:rFonts w:ascii="Corbel" w:eastAsia="Times New Roman" w:hAnsi="Corbel" w:cs="Times New Roman"/>
      <w:b/>
      <w:color w:val="FFFFFF"/>
      <w:sz w:val="120"/>
      <w:szCs w:val="52"/>
    </w:rPr>
  </w:style>
  <w:style w:type="character" w:customStyle="1" w:styleId="Heading1Char">
    <w:name w:val="Heading 1 Char"/>
    <w:basedOn w:val="DefaultParagraphFont"/>
    <w:link w:val="Heading1"/>
    <w:rsid w:val="00945126"/>
    <w:rPr>
      <w:rFonts w:ascii="Corbel" w:eastAsia="Times New Roman" w:hAnsi="Corbel" w:cs="Times New Roman"/>
      <w:bCs/>
      <w:color w:val="FFFFFF"/>
      <w:sz w:val="48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945126"/>
    <w:rPr>
      <w:rFonts w:ascii="Corbel" w:eastAsia="Times New Roman" w:hAnsi="Corbel" w:cs="Times New Roman"/>
      <w:bCs/>
      <w:color w:val="FFFFFF"/>
      <w:sz w:val="22"/>
      <w:szCs w:val="26"/>
    </w:rPr>
  </w:style>
  <w:style w:type="character" w:customStyle="1" w:styleId="Heading3Char">
    <w:name w:val="Heading 3 Char"/>
    <w:basedOn w:val="DefaultParagraphFont"/>
    <w:link w:val="Heading3"/>
    <w:rsid w:val="00CB5A15"/>
    <w:rPr>
      <w:bCs/>
      <w:color w:val="7F7F7F"/>
      <w:sz w:val="36"/>
    </w:rPr>
  </w:style>
  <w:style w:type="paragraph" w:styleId="BodyText">
    <w:name w:val="Body Text"/>
    <w:basedOn w:val="Normal"/>
    <w:link w:val="BodyTextChar"/>
    <w:unhideWhenUsed/>
    <w:rsid w:val="001E1269"/>
    <w:pPr>
      <w:spacing w:after="120" w:line="288" w:lineRule="auto"/>
    </w:pPr>
    <w:rPr>
      <w:color w:val="262626"/>
      <w:sz w:val="18"/>
    </w:rPr>
  </w:style>
  <w:style w:type="character" w:customStyle="1" w:styleId="BodyTextChar">
    <w:name w:val="Body Text Char"/>
    <w:basedOn w:val="DefaultParagraphFont"/>
    <w:link w:val="BodyText"/>
    <w:rsid w:val="001E1269"/>
    <w:rPr>
      <w:color w:val="262626"/>
      <w:sz w:val="18"/>
    </w:rPr>
  </w:style>
  <w:style w:type="character" w:customStyle="1" w:styleId="Heading4Char">
    <w:name w:val="Heading 4 Char"/>
    <w:basedOn w:val="DefaultParagraphFont"/>
    <w:link w:val="Heading4"/>
    <w:rsid w:val="00945126"/>
    <w:rPr>
      <w:rFonts w:ascii="Corbel" w:eastAsia="Times New Roman" w:hAnsi="Corbel" w:cs="Times New Roman"/>
      <w:b/>
      <w:bCs/>
      <w:iCs/>
      <w:color w:val="262626"/>
      <w:sz w:val="20"/>
    </w:rPr>
  </w:style>
  <w:style w:type="paragraph" w:styleId="Quote">
    <w:name w:val="Quote"/>
    <w:basedOn w:val="Normal"/>
    <w:next w:val="Normal"/>
    <w:link w:val="QuoteChar"/>
    <w:rsid w:val="00945126"/>
    <w:pPr>
      <w:jc w:val="center"/>
    </w:pPr>
    <w:rPr>
      <w:rFonts w:ascii="Corbel" w:hAnsi="Corbel"/>
      <w:color w:val="FF6600"/>
      <w:sz w:val="60"/>
    </w:rPr>
  </w:style>
  <w:style w:type="character" w:customStyle="1" w:styleId="QuoteChar">
    <w:name w:val="Quote Char"/>
    <w:basedOn w:val="DefaultParagraphFont"/>
    <w:link w:val="Quote"/>
    <w:rsid w:val="00945126"/>
    <w:rPr>
      <w:rFonts w:ascii="Corbel" w:eastAsia="Times New Roman" w:hAnsi="Corbel" w:cs="Times New Roman"/>
      <w:color w:val="FF6600"/>
      <w:sz w:val="60"/>
    </w:rPr>
  </w:style>
  <w:style w:type="character" w:customStyle="1" w:styleId="Heading6Char">
    <w:name w:val="Heading 6 Char"/>
    <w:basedOn w:val="DefaultParagraphFont"/>
    <w:link w:val="Heading6"/>
    <w:rsid w:val="00945126"/>
    <w:rPr>
      <w:rFonts w:ascii="Corbel" w:eastAsia="Times New Roman" w:hAnsi="Corbel" w:cs="Times New Roman"/>
      <w:i/>
      <w:iCs/>
      <w:color w:val="4C0000"/>
    </w:rPr>
  </w:style>
  <w:style w:type="character" w:customStyle="1" w:styleId="Heading7Char">
    <w:name w:val="Heading 7 Char"/>
    <w:basedOn w:val="DefaultParagraphFont"/>
    <w:link w:val="Heading7"/>
    <w:rsid w:val="00945126"/>
    <w:rPr>
      <w:rFonts w:ascii="Corbel" w:eastAsia="Times New Roman" w:hAnsi="Corbel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rsid w:val="00945126"/>
    <w:rPr>
      <w:rFonts w:ascii="Corbel" w:eastAsia="Times New Roman" w:hAnsi="Corbel" w:cs="Times New Roman"/>
      <w:color w:val="363636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945126"/>
    <w:rPr>
      <w:rFonts w:ascii="Corbel" w:eastAsia="Times New Roman" w:hAnsi="Corbel" w:cs="Times New Roman"/>
      <w:i/>
      <w:iCs/>
      <w:color w:val="363636"/>
      <w:sz w:val="20"/>
      <w:szCs w:val="20"/>
    </w:rPr>
  </w:style>
  <w:style w:type="paragraph" w:customStyle="1" w:styleId="Attribution">
    <w:name w:val="Attribution"/>
    <w:basedOn w:val="Normal"/>
    <w:qFormat/>
    <w:rsid w:val="00945126"/>
    <w:rPr>
      <w:rFonts w:ascii="Corbel" w:hAnsi="Corbel"/>
      <w:color w:val="7F7F7F"/>
      <w:sz w:val="28"/>
    </w:rPr>
  </w:style>
  <w:style w:type="paragraph" w:customStyle="1" w:styleId="Organization">
    <w:name w:val="Organization"/>
    <w:basedOn w:val="Normal"/>
    <w:qFormat/>
    <w:rsid w:val="006B5B7D"/>
    <w:rPr>
      <w:rFonts w:ascii="Corbel" w:hAnsi="Corbel"/>
      <w:color w:val="FFFFFF"/>
      <w:sz w:val="36"/>
    </w:rPr>
  </w:style>
  <w:style w:type="paragraph" w:styleId="Subtitle">
    <w:name w:val="Subtitle"/>
    <w:basedOn w:val="Normal"/>
    <w:next w:val="Normal"/>
    <w:link w:val="SubtitleChar"/>
    <w:rsid w:val="00714B55"/>
    <w:pPr>
      <w:numPr>
        <w:ilvl w:val="1"/>
      </w:numPr>
      <w:jc w:val="right"/>
    </w:pPr>
    <w:rPr>
      <w:rFonts w:ascii="Corbel" w:hAnsi="Corbel"/>
      <w:iCs/>
      <w:color w:val="FFFFFF"/>
      <w:sz w:val="72"/>
    </w:rPr>
  </w:style>
  <w:style w:type="character" w:customStyle="1" w:styleId="SubtitleChar">
    <w:name w:val="Subtitle Char"/>
    <w:basedOn w:val="DefaultParagraphFont"/>
    <w:link w:val="Subtitle"/>
    <w:rsid w:val="00714B55"/>
    <w:rPr>
      <w:rFonts w:ascii="Corbel" w:eastAsia="Times New Roman" w:hAnsi="Corbel" w:cs="Times New Roman"/>
      <w:iCs/>
      <w:color w:val="FFFFFF"/>
      <w:sz w:val="72"/>
    </w:rPr>
  </w:style>
  <w:style w:type="paragraph" w:customStyle="1" w:styleId="ContactDetails">
    <w:name w:val="Contact Details"/>
    <w:basedOn w:val="Normal"/>
    <w:link w:val="ContactDetailsChar"/>
    <w:qFormat/>
    <w:rsid w:val="006B5B7D"/>
    <w:pPr>
      <w:spacing w:after="200"/>
    </w:pPr>
    <w:rPr>
      <w:rFonts w:ascii="Corbel" w:hAnsi="Corbel"/>
      <w:color w:val="FFFFFF"/>
      <w:sz w:val="20"/>
    </w:rPr>
  </w:style>
  <w:style w:type="character" w:customStyle="1" w:styleId="ContactDetailsChar">
    <w:name w:val="Contact Details Char"/>
    <w:basedOn w:val="DefaultParagraphFont"/>
    <w:link w:val="ContactDetails"/>
    <w:rsid w:val="006B5B7D"/>
    <w:rPr>
      <w:rFonts w:ascii="Corbel" w:eastAsia="Times New Roman" w:hAnsi="Corbel" w:cs="Times New Roman"/>
      <w:color w:val="FFFFFF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08:Office:Media:Templates:Brochures:Spectrum%20Brochur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 HD:Applications:Microsoft Office 2008:Office:Media:Templates:Brochures:Spectrum Brochure.dotx</Template>
  <TotalTime>3</TotalTime>
  <Pages>4</Pages>
  <Words>5</Words>
  <Characters>35</Characters>
  <Application>Microsoft Macintosh Word</Application>
  <DocSecurity>0</DocSecurity>
  <Lines>1</Lines>
  <Paragraphs>1</Paragraphs>
  <ScaleCrop>false</ScaleCrop>
  <Manager/>
  <Company/>
  <LinksUpToDate>false</LinksUpToDate>
  <CharactersWithSpaces>39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   </dc:subject>
  <dc:creator>Nicholas  Snider</dc:creator>
  <cp:keywords>   </cp:keywords>
  <dc:description/>
  <cp:lastModifiedBy>Krista Knight</cp:lastModifiedBy>
  <cp:revision>5</cp:revision>
  <cp:lastPrinted>2014-03-10T19:07:00Z</cp:lastPrinted>
  <dcterms:created xsi:type="dcterms:W3CDTF">2017-02-23T17:40:00Z</dcterms:created>
  <dcterms:modified xsi:type="dcterms:W3CDTF">2017-03-07T20:58:00Z</dcterms:modified>
  <cp:category>   </cp:category>
</cp:coreProperties>
</file>